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E2C" w:rsidRDefault="00C51E2C">
      <w:pPr>
        <w:spacing w:before="24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Tematický plán předmětu ošetřování nemocných</w:t>
      </w:r>
    </w:p>
    <w:p w:rsidR="00C51E2C" w:rsidRDefault="00C51E2C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ročník oboru zdravotnický asistent</w:t>
      </w:r>
    </w:p>
    <w:p w:rsidR="00C51E2C" w:rsidRDefault="00C51E2C">
      <w:pPr>
        <w:tabs>
          <w:tab w:val="left" w:pos="5580"/>
        </w:tabs>
        <w:jc w:val="center"/>
      </w:pPr>
    </w:p>
    <w:p w:rsidR="00C51E2C" w:rsidRDefault="00C51E2C">
      <w:pPr>
        <w:tabs>
          <w:tab w:val="left" w:pos="5580"/>
        </w:tabs>
        <w:jc w:val="center"/>
        <w:rPr>
          <w:b/>
        </w:rPr>
      </w:pPr>
      <w:r>
        <w:rPr>
          <w:b/>
        </w:rPr>
        <w:t xml:space="preserve">Třída: ZA </w:t>
      </w:r>
      <w:smartTag w:uri="urn:schemas-microsoft-com:office:smarttags" w:element="metricconverter">
        <w:smartTagPr>
          <w:attr w:name="ProductID" w:val="4. A"/>
        </w:smartTagPr>
        <w:r>
          <w:rPr>
            <w:b/>
          </w:rPr>
          <w:t>4. A</w:t>
        </w:r>
      </w:smartTag>
    </w:p>
    <w:p w:rsidR="00C51E2C" w:rsidRDefault="00C51E2C">
      <w:pPr>
        <w:tabs>
          <w:tab w:val="left" w:pos="5580"/>
        </w:tabs>
        <w:jc w:val="center"/>
      </w:pPr>
      <w:r>
        <w:t>školní rok: 2016/2017</w:t>
      </w:r>
    </w:p>
    <w:p w:rsidR="00C51E2C" w:rsidRDefault="00C51E2C">
      <w:pPr>
        <w:tabs>
          <w:tab w:val="left" w:pos="5580"/>
        </w:tabs>
        <w:jc w:val="center"/>
      </w:pPr>
    </w:p>
    <w:p w:rsidR="00C51E2C" w:rsidRDefault="00C51E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ošetřování nemocných chirurgických oborů </w:t>
      </w:r>
    </w:p>
    <w:p w:rsidR="00C51E2C" w:rsidRDefault="00C51E2C">
      <w:pPr>
        <w:jc w:val="center"/>
        <w:rPr>
          <w:b/>
        </w:rPr>
      </w:pPr>
      <w:r>
        <w:rPr>
          <w:b/>
          <w:sz w:val="28"/>
          <w:szCs w:val="28"/>
        </w:rPr>
        <w:t>(chirurgické, gynekologicko-porodnické a urologické oddělení)</w:t>
      </w:r>
    </w:p>
    <w:p w:rsidR="00C51E2C" w:rsidRDefault="00C51E2C">
      <w:pPr>
        <w:tabs>
          <w:tab w:val="left" w:pos="360"/>
          <w:tab w:val="left" w:pos="6840"/>
        </w:tabs>
        <w:rPr>
          <w:b/>
        </w:rPr>
      </w:pPr>
      <w:bookmarkStart w:id="0" w:name="Text23"/>
      <w:r>
        <w:rPr>
          <w:b/>
        </w:rPr>
        <w:t xml:space="preserve"> </w:t>
      </w:r>
    </w:p>
    <w:p w:rsidR="00C51E2C" w:rsidRDefault="00C51E2C" w:rsidP="008F189F">
      <w:pPr>
        <w:tabs>
          <w:tab w:val="left" w:pos="360"/>
          <w:tab w:val="left" w:pos="6840"/>
        </w:tabs>
        <w:jc w:val="center"/>
        <w:rPr>
          <w:b/>
        </w:rPr>
      </w:pPr>
      <w:r>
        <w:rPr>
          <w:b/>
        </w:rPr>
        <w:t>Výuka: 14 hodin týdně (celkem 131 hodin)</w:t>
      </w:r>
    </w:p>
    <w:bookmarkEnd w:id="0"/>
    <w:p w:rsidR="00C51E2C" w:rsidRDefault="00C51E2C" w:rsidP="008F189F">
      <w:pPr>
        <w:rPr>
          <w:b/>
          <w:bCs/>
        </w:rPr>
      </w:pPr>
    </w:p>
    <w:p w:rsidR="00C51E2C" w:rsidRPr="008F189F" w:rsidRDefault="00C51E2C" w:rsidP="008F189F">
      <w:pPr>
        <w:rPr>
          <w:b/>
          <w:bCs/>
        </w:rPr>
      </w:pPr>
      <w:r w:rsidRPr="008F189F">
        <w:rPr>
          <w:b/>
          <w:bCs/>
        </w:rPr>
        <w:t>Ošetřování nemocných – přípravn</w:t>
      </w:r>
      <w:r>
        <w:rPr>
          <w:b/>
          <w:bCs/>
        </w:rPr>
        <w:t>ý</w:t>
      </w:r>
      <w:r w:rsidRPr="008F189F">
        <w:rPr>
          <w:b/>
          <w:bCs/>
        </w:rPr>
        <w:t xml:space="preserve"> týd</w:t>
      </w:r>
      <w:r>
        <w:rPr>
          <w:b/>
          <w:bCs/>
        </w:rPr>
        <w:t>en ve škole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5</w:t>
      </w:r>
      <w:r w:rsidRPr="008F189F">
        <w:rPr>
          <w:b/>
          <w:bCs/>
        </w:rPr>
        <w:t>. –</w:t>
      </w:r>
      <w:r>
        <w:rPr>
          <w:b/>
          <w:bCs/>
        </w:rPr>
        <w:t>9. 9. 2016</w:t>
      </w:r>
    </w:p>
    <w:p w:rsidR="00C51E2C" w:rsidRPr="008F189F" w:rsidRDefault="00C51E2C" w:rsidP="008F189F">
      <w:pPr>
        <w:rPr>
          <w:b/>
          <w:bCs/>
        </w:rPr>
      </w:pPr>
      <w:r w:rsidRPr="008F189F">
        <w:rPr>
          <w:b/>
          <w:bCs/>
        </w:rPr>
        <w:t>Časový plán:</w:t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  <w:t xml:space="preserve">     </w:t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</w:p>
    <w:p w:rsidR="00C51E2C" w:rsidRPr="008F189F" w:rsidRDefault="00C51E2C" w:rsidP="00DE02C3">
      <w:pPr>
        <w:numPr>
          <w:ilvl w:val="0"/>
          <w:numId w:val="21"/>
        </w:numPr>
      </w:pPr>
      <w:r w:rsidRPr="008F189F">
        <w:t>BOZP a PO při Ošetřování nemocných,</w:t>
      </w:r>
    </w:p>
    <w:p w:rsidR="00C51E2C" w:rsidRPr="008F189F" w:rsidRDefault="00C51E2C" w:rsidP="00DE02C3">
      <w:pPr>
        <w:numPr>
          <w:ilvl w:val="0"/>
          <w:numId w:val="21"/>
        </w:numPr>
      </w:pPr>
      <w:r w:rsidRPr="008F189F">
        <w:t xml:space="preserve">cíl a charakteristika předmětu (ŠVP), </w:t>
      </w:r>
    </w:p>
    <w:p w:rsidR="00C51E2C" w:rsidRPr="008F189F" w:rsidRDefault="00C51E2C" w:rsidP="00DE02C3">
      <w:pPr>
        <w:numPr>
          <w:ilvl w:val="0"/>
          <w:numId w:val="21"/>
        </w:numPr>
      </w:pPr>
      <w:r w:rsidRPr="008F189F">
        <w:t>pravidla chování žáků na OSN,</w:t>
      </w:r>
    </w:p>
    <w:p w:rsidR="00C51E2C" w:rsidRPr="008F189F" w:rsidRDefault="00C51E2C" w:rsidP="00DE02C3">
      <w:pPr>
        <w:numPr>
          <w:ilvl w:val="0"/>
          <w:numId w:val="21"/>
        </w:numPr>
      </w:pPr>
      <w:r w:rsidRPr="008F189F">
        <w:t>Etický kodex sestry/zdravotnického asistenta,</w:t>
      </w:r>
    </w:p>
    <w:p w:rsidR="00C51E2C" w:rsidRPr="008F189F" w:rsidRDefault="00C51E2C" w:rsidP="00DE02C3">
      <w:pPr>
        <w:numPr>
          <w:ilvl w:val="0"/>
          <w:numId w:val="21"/>
        </w:numPr>
      </w:pPr>
      <w:r w:rsidRPr="008F189F">
        <w:t>specifika organizace práce na ošetřovacích jednotkách,</w:t>
      </w:r>
    </w:p>
    <w:p w:rsidR="00C51E2C" w:rsidRPr="008F189F" w:rsidRDefault="00C51E2C" w:rsidP="00DE02C3">
      <w:pPr>
        <w:numPr>
          <w:ilvl w:val="0"/>
          <w:numId w:val="21"/>
        </w:numPr>
      </w:pPr>
      <w:r w:rsidRPr="008F189F">
        <w:t>organizace vyučování OSN.</w:t>
      </w:r>
    </w:p>
    <w:p w:rsidR="00C51E2C" w:rsidRPr="008F189F" w:rsidRDefault="00C51E2C" w:rsidP="008F189F">
      <w:pPr>
        <w:rPr>
          <w:b/>
          <w:bCs/>
        </w:rPr>
      </w:pPr>
    </w:p>
    <w:p w:rsidR="00C51E2C" w:rsidRPr="008F189F" w:rsidRDefault="00C51E2C" w:rsidP="008F189F">
      <w:pPr>
        <w:rPr>
          <w:b/>
          <w:bCs/>
        </w:rPr>
      </w:pPr>
    </w:p>
    <w:p w:rsidR="00C51E2C" w:rsidRPr="008F189F" w:rsidRDefault="00C51E2C" w:rsidP="00527538">
      <w:pPr>
        <w:jc w:val="center"/>
        <w:rPr>
          <w:b/>
          <w:bCs/>
        </w:rPr>
      </w:pPr>
      <w:r>
        <w:rPr>
          <w:b/>
          <w:bCs/>
        </w:rPr>
        <w:t>1. část bloků (12</w:t>
      </w:r>
      <w:r w:rsidRPr="008F189F">
        <w:rPr>
          <w:b/>
          <w:bCs/>
        </w:rPr>
        <w:t>.</w:t>
      </w:r>
      <w:r>
        <w:rPr>
          <w:b/>
          <w:bCs/>
        </w:rPr>
        <w:t xml:space="preserve"> 9. –9. 12. 2016</w:t>
      </w:r>
      <w:r w:rsidRPr="008F189F">
        <w:rPr>
          <w:b/>
          <w:bCs/>
        </w:rPr>
        <w:t>)</w:t>
      </w:r>
    </w:p>
    <w:p w:rsidR="00C51E2C" w:rsidRPr="008F189F" w:rsidRDefault="00C51E2C" w:rsidP="00527538">
      <w:pPr>
        <w:jc w:val="center"/>
        <w:rPr>
          <w:b/>
          <w:bCs/>
        </w:rPr>
      </w:pPr>
      <w:r w:rsidRPr="008F189F">
        <w:rPr>
          <w:b/>
          <w:bCs/>
        </w:rPr>
        <w:t>(56 hodin)</w:t>
      </w:r>
    </w:p>
    <w:p w:rsidR="00C51E2C" w:rsidRPr="008F189F" w:rsidRDefault="00C51E2C" w:rsidP="008F189F">
      <w:pPr>
        <w:rPr>
          <w:b/>
          <w:bCs/>
        </w:rPr>
      </w:pPr>
    </w:p>
    <w:p w:rsidR="00C51E2C" w:rsidRPr="008F189F" w:rsidRDefault="00C51E2C" w:rsidP="00DE02C3">
      <w:pPr>
        <w:numPr>
          <w:ilvl w:val="0"/>
          <w:numId w:val="2"/>
        </w:numPr>
        <w:rPr>
          <w:b/>
          <w:bCs/>
        </w:rPr>
      </w:pPr>
      <w:r w:rsidRPr="008F189F">
        <w:rPr>
          <w:b/>
          <w:bCs/>
        </w:rPr>
        <w:t>týden: Ošetřovatelská péče z chirurgického hlediska u nemocných s onemocněním zažívacího traktu</w:t>
      </w:r>
      <w:r>
        <w:rPr>
          <w:b/>
          <w:bCs/>
        </w:rPr>
        <w:t xml:space="preserve"> </w:t>
      </w:r>
      <w:r w:rsidRPr="00DE02C3">
        <w:rPr>
          <w:b/>
          <w:bCs/>
        </w:rPr>
        <w:t>– horní část GIT</w:t>
      </w:r>
    </w:p>
    <w:p w:rsidR="00C51E2C" w:rsidRDefault="00C51E2C" w:rsidP="008F189F">
      <w:pPr>
        <w:rPr>
          <w:b/>
          <w:bCs/>
        </w:rPr>
      </w:pPr>
      <w:r w:rsidRPr="008F189F">
        <w:rPr>
          <w:b/>
          <w:bCs/>
        </w:rPr>
        <w:t>Časový plán:</w:t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>
        <w:rPr>
          <w:b/>
          <w:bCs/>
        </w:rPr>
        <w:t xml:space="preserve">   </w:t>
      </w:r>
      <w:r w:rsidRPr="008F189F">
        <w:rPr>
          <w:b/>
          <w:bCs/>
        </w:rPr>
        <w:t>14 hodin</w:t>
      </w:r>
    </w:p>
    <w:p w:rsidR="00C51E2C" w:rsidRPr="008F189F" w:rsidRDefault="00C51E2C" w:rsidP="008F189F">
      <w:pPr>
        <w:numPr>
          <w:ilvl w:val="0"/>
          <w:numId w:val="14"/>
        </w:numPr>
      </w:pPr>
      <w:r w:rsidRPr="008F189F">
        <w:t>seznámení s ošetřovací jednotkou, členy ošetřovatelského týmu,</w:t>
      </w:r>
    </w:p>
    <w:p w:rsidR="00C51E2C" w:rsidRPr="008F189F" w:rsidRDefault="00C51E2C" w:rsidP="00DE02C3">
      <w:pPr>
        <w:pStyle w:val="ListParagraph"/>
        <w:numPr>
          <w:ilvl w:val="0"/>
          <w:numId w:val="22"/>
        </w:numPr>
      </w:pPr>
      <w:r w:rsidRPr="008F189F">
        <w:t>BOZP a PO na ošetřovací jednotce (EVVO),</w:t>
      </w:r>
    </w:p>
    <w:p w:rsidR="00C51E2C" w:rsidRPr="008F189F" w:rsidRDefault="00C51E2C" w:rsidP="00DE02C3">
      <w:pPr>
        <w:pStyle w:val="ListParagraph"/>
        <w:numPr>
          <w:ilvl w:val="0"/>
          <w:numId w:val="22"/>
        </w:numPr>
      </w:pPr>
      <w:r w:rsidRPr="008F189F">
        <w:t>první pomoc při úrazech,</w:t>
      </w:r>
    </w:p>
    <w:p w:rsidR="00C51E2C" w:rsidRPr="00DE02C3" w:rsidRDefault="00C51E2C" w:rsidP="00DE02C3">
      <w:pPr>
        <w:pStyle w:val="ListParagraph"/>
        <w:numPr>
          <w:ilvl w:val="0"/>
          <w:numId w:val="22"/>
        </w:numPr>
        <w:rPr>
          <w:b/>
          <w:bCs/>
        </w:rPr>
      </w:pPr>
      <w:r w:rsidRPr="008F189F">
        <w:t>hygiena pracovního prostředí, způsoby dezinfekce, sterilizace, uložení pomůcek –</w:t>
      </w:r>
      <w:r w:rsidRPr="00DE02C3">
        <w:rPr>
          <w:b/>
          <w:bCs/>
        </w:rPr>
        <w:t xml:space="preserve"> </w:t>
      </w:r>
      <w:r w:rsidRPr="00DE02C3">
        <w:rPr>
          <w:b/>
        </w:rPr>
        <w:t>p</w:t>
      </w:r>
      <w:r w:rsidRPr="00DE02C3">
        <w:rPr>
          <w:b/>
          <w:bCs/>
        </w:rPr>
        <w:t>růřezové téma Člověk a životní prostředí,</w:t>
      </w:r>
    </w:p>
    <w:p w:rsidR="00C51E2C" w:rsidRPr="008F189F" w:rsidRDefault="00C51E2C" w:rsidP="00DE02C3">
      <w:pPr>
        <w:pStyle w:val="ListParagraph"/>
        <w:numPr>
          <w:ilvl w:val="0"/>
          <w:numId w:val="22"/>
        </w:numPr>
      </w:pPr>
      <w:r w:rsidRPr="008F189F">
        <w:t>poučení o dodržování mlčenlivosti, zacházení s léky, tiskopisy, razítky a zdravotnickým materiálem - prevence zneužití a odcizení,</w:t>
      </w:r>
    </w:p>
    <w:p w:rsidR="00C51E2C" w:rsidRPr="008F189F" w:rsidRDefault="00C51E2C" w:rsidP="00DE02C3">
      <w:pPr>
        <w:pStyle w:val="ListParagraph"/>
        <w:numPr>
          <w:ilvl w:val="0"/>
          <w:numId w:val="22"/>
        </w:numPr>
      </w:pPr>
      <w:r w:rsidRPr="008F189F">
        <w:t>poučení o manipulaci s výtahem, sterilizátorem a dalšími elektrickými spotřebiči (EVVO),</w:t>
      </w:r>
    </w:p>
    <w:p w:rsidR="00C51E2C" w:rsidRPr="008F189F" w:rsidRDefault="00C51E2C" w:rsidP="00DE02C3">
      <w:pPr>
        <w:pStyle w:val="ListParagraph"/>
        <w:numPr>
          <w:ilvl w:val="0"/>
          <w:numId w:val="22"/>
        </w:numPr>
      </w:pPr>
      <w:r w:rsidRPr="008F189F">
        <w:t>seznámení s organizací OP a systémem práce na ošetřovací jednotce - způsoby předávání informací, harmonogram práce, vedení dokumentace.</w:t>
      </w:r>
    </w:p>
    <w:p w:rsidR="00C51E2C" w:rsidRPr="008F189F" w:rsidRDefault="00C51E2C" w:rsidP="008F189F">
      <w:pPr>
        <w:rPr>
          <w:b/>
          <w:bCs/>
        </w:rPr>
      </w:pPr>
      <w:r w:rsidRPr="008F189F">
        <w:rPr>
          <w:b/>
          <w:bCs/>
        </w:rPr>
        <w:t xml:space="preserve"> </w:t>
      </w:r>
    </w:p>
    <w:p w:rsidR="00C51E2C" w:rsidRPr="008F189F" w:rsidRDefault="00C51E2C" w:rsidP="008F189F">
      <w:pPr>
        <w:rPr>
          <w:b/>
          <w:bCs/>
        </w:rPr>
      </w:pPr>
      <w:r w:rsidRPr="008F189F">
        <w:rPr>
          <w:b/>
          <w:bCs/>
        </w:rPr>
        <w:t>Ošetřovatelská péče z chirurgického hlediska u nemocných s onemocněním zažívacího traktu – horní část GIT</w:t>
      </w:r>
    </w:p>
    <w:p w:rsidR="00C51E2C" w:rsidRPr="008F189F" w:rsidRDefault="00C51E2C" w:rsidP="00DE02C3">
      <w:pPr>
        <w:numPr>
          <w:ilvl w:val="0"/>
          <w:numId w:val="23"/>
        </w:numPr>
      </w:pPr>
      <w:r w:rsidRPr="008F189F">
        <w:t>OP u nemocných před a po operacích horní části trávicího ústrojí (onemocnění jícnu, žaludku, žlučníku a pankreatu</w:t>
      </w:r>
      <w:r>
        <w:t>)</w:t>
      </w:r>
      <w:r w:rsidRPr="008F189F">
        <w:t xml:space="preserve"> </w:t>
      </w:r>
    </w:p>
    <w:p w:rsidR="00C51E2C" w:rsidRPr="008F189F" w:rsidRDefault="00C51E2C" w:rsidP="00DE02C3">
      <w:pPr>
        <w:numPr>
          <w:ilvl w:val="0"/>
          <w:numId w:val="23"/>
        </w:numPr>
      </w:pPr>
      <w:r w:rsidRPr="008F189F">
        <w:t>OP u nemocných s akutními stavy v horní části trávicího ústrojí (NPB - perforace žaludku, akutní pankreatitis)</w:t>
      </w:r>
    </w:p>
    <w:p w:rsidR="00C51E2C" w:rsidRPr="00DE02C3" w:rsidRDefault="00C51E2C" w:rsidP="00DE02C3">
      <w:pPr>
        <w:numPr>
          <w:ilvl w:val="0"/>
          <w:numId w:val="23"/>
        </w:numPr>
        <w:rPr>
          <w:bCs/>
        </w:rPr>
      </w:pPr>
      <w:r w:rsidRPr="008F189F">
        <w:rPr>
          <w:b/>
          <w:bCs/>
        </w:rPr>
        <w:t xml:space="preserve">průřezové téma - Informační a komunikační technologie - </w:t>
      </w:r>
      <w:r w:rsidRPr="00DE02C3">
        <w:rPr>
          <w:bCs/>
        </w:rPr>
        <w:t>žák vytvoří prezentaci u vybraného chirurgického onemocnění</w:t>
      </w:r>
    </w:p>
    <w:p w:rsidR="00C51E2C" w:rsidRPr="008F189F" w:rsidRDefault="00C51E2C" w:rsidP="008F189F">
      <w:pPr>
        <w:rPr>
          <w:b/>
          <w:bCs/>
        </w:rPr>
      </w:pPr>
    </w:p>
    <w:p w:rsidR="00C51E2C" w:rsidRPr="008F189F" w:rsidRDefault="00C51E2C" w:rsidP="008F189F">
      <w:pPr>
        <w:numPr>
          <w:ilvl w:val="0"/>
          <w:numId w:val="2"/>
        </w:numPr>
        <w:rPr>
          <w:b/>
          <w:bCs/>
        </w:rPr>
      </w:pPr>
      <w:r w:rsidRPr="008F189F">
        <w:rPr>
          <w:b/>
          <w:bCs/>
        </w:rPr>
        <w:t xml:space="preserve">týden: </w:t>
      </w:r>
    </w:p>
    <w:p w:rsidR="00C51E2C" w:rsidRPr="008F189F" w:rsidRDefault="00C51E2C" w:rsidP="008F189F">
      <w:pPr>
        <w:rPr>
          <w:b/>
          <w:bCs/>
        </w:rPr>
      </w:pPr>
      <w:r w:rsidRPr="008F189F">
        <w:rPr>
          <w:b/>
          <w:bCs/>
        </w:rPr>
        <w:t>Ošetřovatelská péče z chirurgického hlediska u nemocných s onemocněním zažívacího traktu – dolní část GIT</w:t>
      </w:r>
    </w:p>
    <w:p w:rsidR="00C51E2C" w:rsidRPr="008F189F" w:rsidRDefault="00C51E2C" w:rsidP="001613AE">
      <w:pPr>
        <w:ind w:firstLine="360"/>
        <w:rPr>
          <w:b/>
          <w:bCs/>
        </w:rPr>
      </w:pPr>
      <w:r>
        <w:rPr>
          <w:b/>
          <w:bCs/>
        </w:rPr>
        <w:t>Časový plán: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8F189F">
        <w:rPr>
          <w:b/>
          <w:bCs/>
        </w:rPr>
        <w:t>14 hodin</w:t>
      </w:r>
    </w:p>
    <w:p w:rsidR="00C51E2C" w:rsidRPr="008F189F" w:rsidRDefault="00C51E2C" w:rsidP="00DE02C3">
      <w:pPr>
        <w:numPr>
          <w:ilvl w:val="0"/>
          <w:numId w:val="24"/>
        </w:numPr>
      </w:pPr>
      <w:r w:rsidRPr="008F189F">
        <w:t>OP u nemocných před a po operacích dolní části trávicího ústrojí (onem</w:t>
      </w:r>
      <w:r>
        <w:t>ocnění střev a konečníku, kýly)</w:t>
      </w:r>
    </w:p>
    <w:p w:rsidR="00C51E2C" w:rsidRPr="008F189F" w:rsidRDefault="00C51E2C" w:rsidP="00DE02C3">
      <w:pPr>
        <w:numPr>
          <w:ilvl w:val="0"/>
          <w:numId w:val="24"/>
        </w:numPr>
      </w:pPr>
      <w:r w:rsidRPr="008F189F">
        <w:t>OP u nemocných s akutními stavy v dolní části trávicího ústrojí (NPB – ileus a perforace střev, peritonitis, apendicitis</w:t>
      </w:r>
      <w:r>
        <w:t>)</w:t>
      </w:r>
      <w:r w:rsidRPr="008F189F">
        <w:t xml:space="preserve"> </w:t>
      </w:r>
    </w:p>
    <w:p w:rsidR="00C51E2C" w:rsidRPr="008F189F" w:rsidRDefault="00C51E2C" w:rsidP="00DE02C3">
      <w:pPr>
        <w:numPr>
          <w:ilvl w:val="0"/>
          <w:numId w:val="24"/>
        </w:numPr>
      </w:pPr>
      <w:r w:rsidRPr="008F189F">
        <w:t>OP u nemocného se stomi</w:t>
      </w:r>
      <w:r>
        <w:t>í</w:t>
      </w:r>
      <w:r w:rsidRPr="008F189F">
        <w:t xml:space="preserve"> </w:t>
      </w:r>
    </w:p>
    <w:p w:rsidR="00C51E2C" w:rsidRPr="00DE02C3" w:rsidRDefault="00C51E2C" w:rsidP="00DE02C3">
      <w:pPr>
        <w:pStyle w:val="ListParagraph"/>
        <w:rPr>
          <w:bCs/>
        </w:rPr>
      </w:pPr>
      <w:r>
        <w:rPr>
          <w:b/>
          <w:bCs/>
        </w:rPr>
        <w:t>P</w:t>
      </w:r>
      <w:r w:rsidRPr="00DE02C3">
        <w:rPr>
          <w:b/>
          <w:bCs/>
        </w:rPr>
        <w:t xml:space="preserve">růřezové téma - Informační a komunikační technologie </w:t>
      </w:r>
      <w:r w:rsidRPr="00DE02C3">
        <w:rPr>
          <w:bCs/>
        </w:rPr>
        <w:t xml:space="preserve">- žák vytvoří prezentaci u vybraného chirurgického onemocnění </w:t>
      </w:r>
    </w:p>
    <w:p w:rsidR="00C51E2C" w:rsidRPr="008F189F" w:rsidRDefault="00C51E2C" w:rsidP="008F189F"/>
    <w:p w:rsidR="00C51E2C" w:rsidRPr="008F189F" w:rsidRDefault="00C51E2C" w:rsidP="008F189F"/>
    <w:p w:rsidR="00C51E2C" w:rsidRPr="008F189F" w:rsidRDefault="00C51E2C" w:rsidP="008F189F">
      <w:pPr>
        <w:numPr>
          <w:ilvl w:val="0"/>
          <w:numId w:val="2"/>
        </w:numPr>
        <w:rPr>
          <w:b/>
          <w:bCs/>
        </w:rPr>
      </w:pPr>
      <w:r w:rsidRPr="008F189F">
        <w:rPr>
          <w:b/>
          <w:bCs/>
        </w:rPr>
        <w:t xml:space="preserve">týden: Ošetřovatelská péče z chirurgického hlediska u nemocných s traumatologickým onemocněním </w:t>
      </w:r>
    </w:p>
    <w:p w:rsidR="00C51E2C" w:rsidRPr="008F189F" w:rsidRDefault="00C51E2C" w:rsidP="001613AE">
      <w:pPr>
        <w:ind w:firstLine="283"/>
        <w:rPr>
          <w:b/>
          <w:bCs/>
        </w:rPr>
      </w:pPr>
      <w:r>
        <w:rPr>
          <w:b/>
          <w:bCs/>
        </w:rPr>
        <w:t>Časový plán: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8F189F">
        <w:rPr>
          <w:b/>
          <w:bCs/>
        </w:rPr>
        <w:t>14 hodin</w:t>
      </w:r>
    </w:p>
    <w:p w:rsidR="00C51E2C" w:rsidRPr="008F189F" w:rsidRDefault="00C51E2C" w:rsidP="00DE02C3">
      <w:pPr>
        <w:numPr>
          <w:ilvl w:val="0"/>
          <w:numId w:val="25"/>
        </w:numPr>
      </w:pPr>
      <w:r w:rsidRPr="008F189F">
        <w:t>OP u nemocných s frakturou fixačním obvazem a</w:t>
      </w:r>
      <w:r>
        <w:t xml:space="preserve"> extenzí</w:t>
      </w:r>
    </w:p>
    <w:p w:rsidR="00C51E2C" w:rsidRPr="008F189F" w:rsidRDefault="00C51E2C" w:rsidP="00DE02C3">
      <w:pPr>
        <w:numPr>
          <w:ilvl w:val="0"/>
          <w:numId w:val="25"/>
        </w:numPr>
      </w:pPr>
      <w:r w:rsidRPr="008F189F">
        <w:t>OP u n</w:t>
      </w:r>
      <w:r>
        <w:t>emocných před a po osteosyntéze</w:t>
      </w:r>
    </w:p>
    <w:p w:rsidR="00C51E2C" w:rsidRPr="008F189F" w:rsidRDefault="00C51E2C" w:rsidP="00DE02C3">
      <w:pPr>
        <w:numPr>
          <w:ilvl w:val="0"/>
          <w:numId w:val="25"/>
        </w:numPr>
      </w:pPr>
      <w:r w:rsidRPr="008F189F">
        <w:t>OP u nemocných po trauma</w:t>
      </w:r>
      <w:r>
        <w:t>tologických amputacích končetin</w:t>
      </w:r>
    </w:p>
    <w:p w:rsidR="00C51E2C" w:rsidRPr="008F189F" w:rsidRDefault="00C51E2C" w:rsidP="00DE02C3">
      <w:pPr>
        <w:numPr>
          <w:ilvl w:val="0"/>
          <w:numId w:val="25"/>
        </w:numPr>
      </w:pPr>
      <w:r>
        <w:t>OP u dětí po úrazech</w:t>
      </w:r>
      <w:r w:rsidRPr="008F189F">
        <w:t xml:space="preserve"> </w:t>
      </w:r>
    </w:p>
    <w:p w:rsidR="00C51E2C" w:rsidRPr="008F189F" w:rsidRDefault="00C51E2C" w:rsidP="00DE02C3">
      <w:pPr>
        <w:numPr>
          <w:ilvl w:val="0"/>
          <w:numId w:val="25"/>
        </w:numPr>
      </w:pPr>
      <w:r w:rsidRPr="008F189F">
        <w:t>sběr i</w:t>
      </w:r>
      <w:r>
        <w:t>nformací k závěrečné prezentaci</w:t>
      </w:r>
    </w:p>
    <w:p w:rsidR="00C51E2C" w:rsidRPr="008F189F" w:rsidRDefault="00C51E2C" w:rsidP="008F189F"/>
    <w:p w:rsidR="00C51E2C" w:rsidRPr="008F189F" w:rsidRDefault="00C51E2C" w:rsidP="008F189F"/>
    <w:p w:rsidR="00C51E2C" w:rsidRPr="008F189F" w:rsidRDefault="00C51E2C" w:rsidP="008F189F">
      <w:pPr>
        <w:numPr>
          <w:ilvl w:val="0"/>
          <w:numId w:val="2"/>
        </w:numPr>
        <w:rPr>
          <w:b/>
          <w:bCs/>
        </w:rPr>
      </w:pPr>
      <w:r w:rsidRPr="008F189F">
        <w:rPr>
          <w:b/>
          <w:bCs/>
        </w:rPr>
        <w:t>týden: Ošetřovatelská péče z chirurgického hlediska u nemocných s onemocněním dýchacích cest</w:t>
      </w:r>
    </w:p>
    <w:p w:rsidR="00C51E2C" w:rsidRPr="008F189F" w:rsidRDefault="00C51E2C" w:rsidP="001613AE">
      <w:pPr>
        <w:ind w:firstLine="283"/>
        <w:rPr>
          <w:b/>
          <w:bCs/>
        </w:rPr>
      </w:pPr>
      <w:r>
        <w:rPr>
          <w:b/>
          <w:bCs/>
        </w:rPr>
        <w:t>Časový plán: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8F189F">
        <w:rPr>
          <w:b/>
          <w:bCs/>
        </w:rPr>
        <w:t>14 hodin</w:t>
      </w:r>
    </w:p>
    <w:p w:rsidR="00C51E2C" w:rsidRPr="008F189F" w:rsidRDefault="00C51E2C" w:rsidP="00DE02C3">
      <w:pPr>
        <w:numPr>
          <w:ilvl w:val="0"/>
          <w:numId w:val="26"/>
        </w:numPr>
      </w:pPr>
      <w:r w:rsidRPr="008F189F">
        <w:t>OP u nemocný</w:t>
      </w:r>
      <w:r>
        <w:t>ch s poraněním hrudníku a žeber</w:t>
      </w:r>
    </w:p>
    <w:p w:rsidR="00C51E2C" w:rsidRPr="008F189F" w:rsidRDefault="00C51E2C" w:rsidP="00DE02C3">
      <w:pPr>
        <w:numPr>
          <w:ilvl w:val="0"/>
          <w:numId w:val="26"/>
        </w:numPr>
      </w:pPr>
      <w:r>
        <w:t>OP u nemocných s intubací</w:t>
      </w:r>
    </w:p>
    <w:p w:rsidR="00C51E2C" w:rsidRPr="008F189F" w:rsidRDefault="00C51E2C" w:rsidP="00DE02C3">
      <w:pPr>
        <w:numPr>
          <w:ilvl w:val="0"/>
          <w:numId w:val="26"/>
        </w:numPr>
      </w:pPr>
      <w:r w:rsidRPr="008F189F">
        <w:t>sběr i</w:t>
      </w:r>
      <w:r>
        <w:t>nformací k závěrečné prezentaci</w:t>
      </w:r>
    </w:p>
    <w:p w:rsidR="00C51E2C" w:rsidRPr="008F189F" w:rsidRDefault="00C51E2C" w:rsidP="008F189F">
      <w:pPr>
        <w:rPr>
          <w:b/>
          <w:bCs/>
        </w:rPr>
      </w:pPr>
      <w:r w:rsidRPr="008F189F">
        <w:rPr>
          <w:b/>
          <w:bCs/>
        </w:rPr>
        <w:t xml:space="preserve">        </w:t>
      </w:r>
    </w:p>
    <w:p w:rsidR="00C51E2C" w:rsidRPr="008F189F" w:rsidRDefault="00C51E2C" w:rsidP="008F189F"/>
    <w:p w:rsidR="00C51E2C" w:rsidRPr="008F189F" w:rsidRDefault="00C51E2C" w:rsidP="00DE02C3">
      <w:pPr>
        <w:jc w:val="center"/>
        <w:rPr>
          <w:b/>
          <w:bCs/>
        </w:rPr>
      </w:pPr>
      <w:r w:rsidRPr="008F189F">
        <w:rPr>
          <w:b/>
          <w:bCs/>
        </w:rPr>
        <w:t xml:space="preserve">2. </w:t>
      </w:r>
      <w:r>
        <w:rPr>
          <w:b/>
          <w:bCs/>
        </w:rPr>
        <w:t>část bloků (12</w:t>
      </w:r>
      <w:r w:rsidRPr="008F189F">
        <w:rPr>
          <w:b/>
          <w:bCs/>
        </w:rPr>
        <w:t>. 1</w:t>
      </w:r>
      <w:r>
        <w:rPr>
          <w:b/>
          <w:bCs/>
        </w:rPr>
        <w:t>2</w:t>
      </w:r>
      <w:r w:rsidRPr="008F189F">
        <w:rPr>
          <w:b/>
          <w:bCs/>
        </w:rPr>
        <w:t xml:space="preserve">. </w:t>
      </w:r>
      <w:r>
        <w:rPr>
          <w:b/>
          <w:bCs/>
        </w:rPr>
        <w:t>–7. 4. 2017</w:t>
      </w:r>
      <w:r w:rsidRPr="008F189F">
        <w:rPr>
          <w:b/>
          <w:bCs/>
        </w:rPr>
        <w:t>)</w:t>
      </w:r>
    </w:p>
    <w:p w:rsidR="00C51E2C" w:rsidRPr="008F189F" w:rsidRDefault="00C51E2C" w:rsidP="00DE02C3">
      <w:pPr>
        <w:numPr>
          <w:ilvl w:val="0"/>
          <w:numId w:val="9"/>
        </w:numPr>
        <w:jc w:val="center"/>
        <w:rPr>
          <w:b/>
          <w:bCs/>
        </w:rPr>
      </w:pPr>
      <w:r w:rsidRPr="008F189F">
        <w:rPr>
          <w:b/>
          <w:bCs/>
        </w:rPr>
        <w:t>hodin)</w:t>
      </w:r>
    </w:p>
    <w:p w:rsidR="00C51E2C" w:rsidRPr="008F189F" w:rsidRDefault="00C51E2C" w:rsidP="008F189F">
      <w:pPr>
        <w:rPr>
          <w:b/>
          <w:bCs/>
        </w:rPr>
      </w:pPr>
    </w:p>
    <w:p w:rsidR="00C51E2C" w:rsidRPr="008F189F" w:rsidRDefault="00C51E2C" w:rsidP="008F189F">
      <w:pPr>
        <w:numPr>
          <w:ilvl w:val="0"/>
          <w:numId w:val="10"/>
        </w:numPr>
        <w:rPr>
          <w:b/>
          <w:bCs/>
        </w:rPr>
      </w:pPr>
      <w:r w:rsidRPr="008F189F">
        <w:rPr>
          <w:b/>
          <w:bCs/>
        </w:rPr>
        <w:t>týden:</w:t>
      </w:r>
      <w:r w:rsidRPr="008F189F">
        <w:t xml:space="preserve"> </w:t>
      </w:r>
      <w:r w:rsidRPr="008F189F">
        <w:rPr>
          <w:b/>
          <w:bCs/>
        </w:rPr>
        <w:t>Ošetřovatelská péče z chirurgického hlediska u nemocných s onemocněním mozku a poruchou vědomí</w:t>
      </w:r>
      <w:r w:rsidRPr="008F189F">
        <w:t xml:space="preserve"> </w:t>
      </w:r>
    </w:p>
    <w:p w:rsidR="00C51E2C" w:rsidRPr="008F189F" w:rsidRDefault="00C51E2C" w:rsidP="001613AE">
      <w:pPr>
        <w:ind w:firstLine="360"/>
        <w:rPr>
          <w:b/>
          <w:bCs/>
        </w:rPr>
      </w:pPr>
      <w:r>
        <w:rPr>
          <w:b/>
          <w:bCs/>
        </w:rPr>
        <w:t>Časový plán: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8F189F">
        <w:rPr>
          <w:b/>
          <w:bCs/>
        </w:rPr>
        <w:t>14 hodin</w:t>
      </w:r>
    </w:p>
    <w:p w:rsidR="00C51E2C" w:rsidRPr="008F189F" w:rsidRDefault="00C51E2C" w:rsidP="00DE02C3">
      <w:pPr>
        <w:numPr>
          <w:ilvl w:val="0"/>
          <w:numId w:val="28"/>
        </w:numPr>
      </w:pPr>
      <w:r w:rsidRPr="008F189F">
        <w:t>OP u nemocných s úrazy hlavy (poran</w:t>
      </w:r>
      <w:r>
        <w:t>ění lebky a mozku – komplikace)</w:t>
      </w:r>
    </w:p>
    <w:p w:rsidR="00C51E2C" w:rsidRPr="008F189F" w:rsidRDefault="00C51E2C" w:rsidP="00DE02C3">
      <w:pPr>
        <w:numPr>
          <w:ilvl w:val="0"/>
          <w:numId w:val="28"/>
        </w:numPr>
      </w:pPr>
      <w:r w:rsidRPr="008F189F">
        <w:t>O</w:t>
      </w:r>
      <w:r>
        <w:t>P u nemocných s poruchou vědomí</w:t>
      </w:r>
      <w:r w:rsidRPr="008F189F">
        <w:t xml:space="preserve"> </w:t>
      </w:r>
    </w:p>
    <w:p w:rsidR="00C51E2C" w:rsidRPr="008F189F" w:rsidRDefault="00C51E2C" w:rsidP="00DE02C3">
      <w:pPr>
        <w:numPr>
          <w:ilvl w:val="0"/>
          <w:numId w:val="28"/>
        </w:numPr>
      </w:pPr>
      <w:r w:rsidRPr="008F189F">
        <w:t>sběr informací k závěrečn</w:t>
      </w:r>
      <w:r>
        <w:t>é prezentaci</w:t>
      </w:r>
    </w:p>
    <w:p w:rsidR="00C51E2C" w:rsidRPr="008F189F" w:rsidRDefault="00C51E2C" w:rsidP="00DE02C3">
      <w:pPr>
        <w:numPr>
          <w:ilvl w:val="0"/>
          <w:numId w:val="28"/>
        </w:numPr>
      </w:pPr>
      <w:r w:rsidRPr="008F189F">
        <w:t xml:space="preserve">příprava </w:t>
      </w:r>
      <w:r>
        <w:t>na praktickou maturitní zkoušku</w:t>
      </w:r>
    </w:p>
    <w:p w:rsidR="00C51E2C" w:rsidRPr="008F189F" w:rsidRDefault="00C51E2C" w:rsidP="008F189F"/>
    <w:p w:rsidR="00C51E2C" w:rsidRPr="008F189F" w:rsidRDefault="00C51E2C" w:rsidP="008F189F"/>
    <w:p w:rsidR="00C51E2C" w:rsidRPr="008F189F" w:rsidRDefault="00C51E2C" w:rsidP="008F189F">
      <w:pPr>
        <w:numPr>
          <w:ilvl w:val="0"/>
          <w:numId w:val="10"/>
        </w:numPr>
        <w:rPr>
          <w:b/>
          <w:bCs/>
        </w:rPr>
      </w:pPr>
      <w:r w:rsidRPr="008F189F">
        <w:rPr>
          <w:b/>
          <w:bCs/>
        </w:rPr>
        <w:t>týden: Ošetřovatelská péče z chirurgického hlediska u nemocných s onemocněním endokrinním a metabolickým</w:t>
      </w:r>
    </w:p>
    <w:p w:rsidR="00C51E2C" w:rsidRPr="008F189F" w:rsidRDefault="00C51E2C" w:rsidP="001613AE">
      <w:pPr>
        <w:ind w:firstLine="360"/>
        <w:rPr>
          <w:b/>
          <w:bCs/>
        </w:rPr>
      </w:pPr>
      <w:r w:rsidRPr="008F189F">
        <w:rPr>
          <w:b/>
          <w:bCs/>
        </w:rPr>
        <w:t>Časový plán:</w:t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  <w:t>14 hodin</w:t>
      </w:r>
    </w:p>
    <w:p w:rsidR="00C51E2C" w:rsidRPr="008F189F" w:rsidRDefault="00C51E2C" w:rsidP="00DE02C3">
      <w:pPr>
        <w:numPr>
          <w:ilvl w:val="0"/>
          <w:numId w:val="29"/>
        </w:numPr>
      </w:pPr>
      <w:r w:rsidRPr="008F189F">
        <w:t>OP u nem</w:t>
      </w:r>
      <w:r>
        <w:t>ocných s DM – pozdní komplikace</w:t>
      </w:r>
      <w:r w:rsidRPr="008F189F">
        <w:t xml:space="preserve"> </w:t>
      </w:r>
    </w:p>
    <w:p w:rsidR="00C51E2C" w:rsidRPr="008F189F" w:rsidRDefault="00C51E2C" w:rsidP="00DE02C3">
      <w:pPr>
        <w:numPr>
          <w:ilvl w:val="0"/>
          <w:numId w:val="29"/>
        </w:numPr>
      </w:pPr>
      <w:r w:rsidRPr="008F189F">
        <w:t xml:space="preserve">OP u nemocných </w:t>
      </w:r>
      <w:r>
        <w:t>s amputací končetiny</w:t>
      </w:r>
    </w:p>
    <w:p w:rsidR="00C51E2C" w:rsidRPr="008F189F" w:rsidRDefault="00C51E2C" w:rsidP="00DE02C3">
      <w:pPr>
        <w:numPr>
          <w:ilvl w:val="0"/>
          <w:numId w:val="29"/>
        </w:numPr>
      </w:pPr>
      <w:r w:rsidRPr="008F189F">
        <w:t>OP u nemocných</w:t>
      </w:r>
      <w:r>
        <w:t xml:space="preserve"> před a po operaci štítné žlázy</w:t>
      </w:r>
    </w:p>
    <w:p w:rsidR="00C51E2C" w:rsidRPr="008F189F" w:rsidRDefault="00C51E2C" w:rsidP="00DE02C3">
      <w:pPr>
        <w:numPr>
          <w:ilvl w:val="0"/>
          <w:numId w:val="29"/>
        </w:numPr>
      </w:pPr>
      <w:r w:rsidRPr="008F189F">
        <w:t>sběr i</w:t>
      </w:r>
      <w:r>
        <w:t>nformací k závěrečné prezentaci</w:t>
      </w:r>
    </w:p>
    <w:p w:rsidR="00C51E2C" w:rsidRPr="008F189F" w:rsidRDefault="00C51E2C" w:rsidP="00DE02C3">
      <w:pPr>
        <w:numPr>
          <w:ilvl w:val="0"/>
          <w:numId w:val="29"/>
        </w:numPr>
      </w:pPr>
      <w:r w:rsidRPr="008F189F">
        <w:t xml:space="preserve">příprava </w:t>
      </w:r>
      <w:r>
        <w:t>na praktickou maturitní zkoušku</w:t>
      </w:r>
    </w:p>
    <w:p w:rsidR="00C51E2C" w:rsidRPr="008F189F" w:rsidRDefault="00C51E2C" w:rsidP="008F189F"/>
    <w:p w:rsidR="00C51E2C" w:rsidRPr="008F189F" w:rsidRDefault="00C51E2C" w:rsidP="008F189F">
      <w:pPr>
        <w:numPr>
          <w:ilvl w:val="0"/>
          <w:numId w:val="8"/>
        </w:numPr>
      </w:pPr>
      <w:r w:rsidRPr="008F189F">
        <w:rPr>
          <w:b/>
          <w:bCs/>
        </w:rPr>
        <w:t>týden: Ošetřovatelská péče z chirurgického hlediska u nemocných s onemocněním oběhového systému a cév</w:t>
      </w:r>
    </w:p>
    <w:p w:rsidR="00C51E2C" w:rsidRPr="008F189F" w:rsidRDefault="00C51E2C" w:rsidP="001613AE">
      <w:pPr>
        <w:ind w:firstLine="360"/>
        <w:rPr>
          <w:b/>
          <w:bCs/>
        </w:rPr>
      </w:pPr>
      <w:r w:rsidRPr="008F189F">
        <w:rPr>
          <w:b/>
          <w:bCs/>
        </w:rPr>
        <w:t>Čas</w:t>
      </w:r>
      <w:r>
        <w:rPr>
          <w:b/>
          <w:bCs/>
        </w:rPr>
        <w:t>ový plán: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8F189F">
        <w:rPr>
          <w:b/>
          <w:bCs/>
        </w:rPr>
        <w:t>14 hodin</w:t>
      </w:r>
    </w:p>
    <w:p w:rsidR="00C51E2C" w:rsidRPr="008F189F" w:rsidRDefault="00C51E2C" w:rsidP="00DE02C3">
      <w:pPr>
        <w:numPr>
          <w:ilvl w:val="0"/>
          <w:numId w:val="30"/>
        </w:numPr>
      </w:pPr>
      <w:r w:rsidRPr="008F189F">
        <w:t>OP u onemocnění tepen – ICHDK a</w:t>
      </w:r>
      <w:r>
        <w:t xml:space="preserve"> embolie</w:t>
      </w:r>
      <w:r w:rsidRPr="008F189F">
        <w:t xml:space="preserve"> </w:t>
      </w:r>
    </w:p>
    <w:p w:rsidR="00C51E2C" w:rsidRPr="008F189F" w:rsidRDefault="00C51E2C" w:rsidP="00DE02C3">
      <w:pPr>
        <w:numPr>
          <w:ilvl w:val="0"/>
          <w:numId w:val="30"/>
        </w:numPr>
      </w:pPr>
      <w:r w:rsidRPr="008F189F">
        <w:t xml:space="preserve">OP u onemocnění žil – varixy, </w:t>
      </w:r>
      <w:r>
        <w:t>tromboflebitida a flebotrombóza</w:t>
      </w:r>
    </w:p>
    <w:p w:rsidR="00C51E2C" w:rsidRPr="008F189F" w:rsidRDefault="00C51E2C" w:rsidP="00DE02C3">
      <w:pPr>
        <w:numPr>
          <w:ilvl w:val="0"/>
          <w:numId w:val="30"/>
        </w:numPr>
      </w:pPr>
      <w:r w:rsidRPr="008F189F">
        <w:t xml:space="preserve">OP u nemocných na chirurgické </w:t>
      </w:r>
      <w:r>
        <w:t>ambulanci a operačním sále</w:t>
      </w:r>
    </w:p>
    <w:p w:rsidR="00C51E2C" w:rsidRPr="008F189F" w:rsidRDefault="00C51E2C" w:rsidP="00DE02C3">
      <w:pPr>
        <w:numPr>
          <w:ilvl w:val="0"/>
          <w:numId w:val="30"/>
        </w:numPr>
      </w:pPr>
      <w:r w:rsidRPr="008F189F">
        <w:t>sběr i</w:t>
      </w:r>
      <w:r>
        <w:t>nformací k závěrečné prezentaci</w:t>
      </w:r>
    </w:p>
    <w:p w:rsidR="00C51E2C" w:rsidRPr="008F189F" w:rsidRDefault="00C51E2C" w:rsidP="00DE02C3">
      <w:pPr>
        <w:numPr>
          <w:ilvl w:val="0"/>
          <w:numId w:val="30"/>
        </w:numPr>
      </w:pPr>
      <w:r w:rsidRPr="008F189F">
        <w:t>příprava na praktickou ma</w:t>
      </w:r>
      <w:r>
        <w:t>turitní zkoušku</w:t>
      </w:r>
    </w:p>
    <w:p w:rsidR="00C51E2C" w:rsidRPr="008F189F" w:rsidRDefault="00C51E2C" w:rsidP="008F189F"/>
    <w:p w:rsidR="00C51E2C" w:rsidRPr="008F189F" w:rsidRDefault="00C51E2C" w:rsidP="008F189F"/>
    <w:p w:rsidR="00C51E2C" w:rsidRPr="008F189F" w:rsidRDefault="00C51E2C" w:rsidP="008F189F">
      <w:pPr>
        <w:numPr>
          <w:ilvl w:val="0"/>
          <w:numId w:val="8"/>
        </w:numPr>
        <w:rPr>
          <w:b/>
          <w:bCs/>
        </w:rPr>
      </w:pPr>
      <w:r w:rsidRPr="008F189F">
        <w:rPr>
          <w:b/>
          <w:bCs/>
        </w:rPr>
        <w:t>Týden: Ošetřovatelská péče z chirurgického hlediska u nemocných</w:t>
      </w:r>
      <w:r w:rsidRPr="008F189F">
        <w:t xml:space="preserve"> </w:t>
      </w:r>
      <w:r w:rsidRPr="008F189F">
        <w:rPr>
          <w:b/>
          <w:bCs/>
        </w:rPr>
        <w:t>s onemocněním pohybového aparátu, páteře a míchy</w:t>
      </w:r>
    </w:p>
    <w:p w:rsidR="00C51E2C" w:rsidRPr="008F189F" w:rsidRDefault="00C51E2C" w:rsidP="001613AE">
      <w:pPr>
        <w:ind w:firstLine="360"/>
        <w:rPr>
          <w:b/>
          <w:bCs/>
        </w:rPr>
      </w:pPr>
      <w:r>
        <w:rPr>
          <w:b/>
          <w:bCs/>
        </w:rPr>
        <w:t>Časový plán: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8F189F">
        <w:rPr>
          <w:b/>
          <w:bCs/>
        </w:rPr>
        <w:t>14 hodin</w:t>
      </w:r>
    </w:p>
    <w:p w:rsidR="00C51E2C" w:rsidRPr="008F189F" w:rsidRDefault="00C51E2C" w:rsidP="00DE02C3">
      <w:pPr>
        <w:numPr>
          <w:ilvl w:val="0"/>
          <w:numId w:val="31"/>
        </w:numPr>
      </w:pPr>
      <w:r w:rsidRPr="008F189F">
        <w:t xml:space="preserve">OP u nemocných s úrazy páteře, </w:t>
      </w:r>
    </w:p>
    <w:p w:rsidR="00C51E2C" w:rsidRPr="008F189F" w:rsidRDefault="00C51E2C" w:rsidP="00DE02C3">
      <w:pPr>
        <w:numPr>
          <w:ilvl w:val="0"/>
          <w:numId w:val="31"/>
        </w:numPr>
      </w:pPr>
      <w:r w:rsidRPr="008F189F">
        <w:t xml:space="preserve">RHB nemocných s onemocněním pohybového aparátu, </w:t>
      </w:r>
    </w:p>
    <w:p w:rsidR="00C51E2C" w:rsidRPr="008F189F" w:rsidRDefault="00C51E2C" w:rsidP="00DE02C3">
      <w:pPr>
        <w:numPr>
          <w:ilvl w:val="0"/>
          <w:numId w:val="31"/>
        </w:numPr>
      </w:pPr>
      <w:r w:rsidRPr="008F189F">
        <w:t>OP u nemocných s bolestí,</w:t>
      </w:r>
    </w:p>
    <w:p w:rsidR="00C51E2C" w:rsidRPr="008F189F" w:rsidRDefault="00C51E2C" w:rsidP="00DE02C3">
      <w:pPr>
        <w:numPr>
          <w:ilvl w:val="0"/>
          <w:numId w:val="31"/>
        </w:numPr>
      </w:pPr>
      <w:r w:rsidRPr="008F189F">
        <w:t>příprava na praktickou maturitní zkoušku.</w:t>
      </w:r>
    </w:p>
    <w:p w:rsidR="00C51E2C" w:rsidRPr="008F189F" w:rsidRDefault="00C51E2C" w:rsidP="008F189F">
      <w:pPr>
        <w:rPr>
          <w:b/>
          <w:bCs/>
          <w:i/>
          <w:iCs/>
        </w:rPr>
      </w:pPr>
    </w:p>
    <w:p w:rsidR="00C51E2C" w:rsidRPr="008F189F" w:rsidRDefault="00C51E2C" w:rsidP="008F189F">
      <w:pPr>
        <w:rPr>
          <w:b/>
          <w:bCs/>
          <w:i/>
          <w:iCs/>
        </w:rPr>
      </w:pPr>
    </w:p>
    <w:p w:rsidR="00C51E2C" w:rsidRPr="008F189F" w:rsidRDefault="00C51E2C" w:rsidP="008F189F">
      <w:pPr>
        <w:rPr>
          <w:b/>
          <w:bCs/>
        </w:rPr>
      </w:pPr>
      <w:r>
        <w:rPr>
          <w:b/>
          <w:bCs/>
        </w:rPr>
        <w:t>V rámci výuky OSN – chirurgické</w:t>
      </w:r>
      <w:r w:rsidRPr="008F189F">
        <w:rPr>
          <w:b/>
          <w:bCs/>
        </w:rPr>
        <w:t xml:space="preserve"> oddělení, žáci absolvují praxi na gynekologicko-porodnickém a urologickém oddělení.</w:t>
      </w:r>
    </w:p>
    <w:p w:rsidR="00C51E2C" w:rsidRPr="008F189F" w:rsidRDefault="00C51E2C" w:rsidP="008F189F">
      <w:pPr>
        <w:rPr>
          <w:b/>
          <w:bCs/>
          <w:i/>
          <w:iCs/>
        </w:rPr>
      </w:pPr>
    </w:p>
    <w:p w:rsidR="00C51E2C" w:rsidRPr="008F189F" w:rsidRDefault="00C51E2C" w:rsidP="008F189F">
      <w:pPr>
        <w:rPr>
          <w:b/>
          <w:bCs/>
        </w:rPr>
      </w:pPr>
      <w:r w:rsidRPr="008F189F">
        <w:rPr>
          <w:b/>
          <w:bCs/>
        </w:rPr>
        <w:t>Ošetřovatelský proces u dospělých na gynekologicko-porodnickém oddělení</w:t>
      </w:r>
    </w:p>
    <w:p w:rsidR="00C51E2C" w:rsidRPr="008F189F" w:rsidRDefault="00C51E2C" w:rsidP="00DE02C3">
      <w:pPr>
        <w:numPr>
          <w:ilvl w:val="0"/>
          <w:numId w:val="32"/>
        </w:numPr>
        <w:rPr>
          <w:b/>
          <w:bCs/>
        </w:rPr>
      </w:pPr>
      <w:r w:rsidRPr="008F189F">
        <w:t>zásady a povinnosti na pracovišti -</w:t>
      </w:r>
      <w:r w:rsidRPr="008F189F">
        <w:rPr>
          <w:b/>
          <w:bCs/>
        </w:rPr>
        <w:t xml:space="preserve"> průřezové </w:t>
      </w:r>
      <w:r>
        <w:rPr>
          <w:b/>
          <w:bCs/>
        </w:rPr>
        <w:t>téma Člověk a životní prostředí</w:t>
      </w:r>
    </w:p>
    <w:p w:rsidR="00C51E2C" w:rsidRPr="008F189F" w:rsidRDefault="00C51E2C" w:rsidP="00DE02C3">
      <w:pPr>
        <w:numPr>
          <w:ilvl w:val="0"/>
          <w:numId w:val="32"/>
        </w:numPr>
      </w:pPr>
      <w:r w:rsidRPr="008F189F">
        <w:t>vyšetřovací metody v gynekologii – příprava</w:t>
      </w:r>
      <w:r>
        <w:t xml:space="preserve"> ženy a asistence při vyšetření</w:t>
      </w:r>
    </w:p>
    <w:p w:rsidR="00C51E2C" w:rsidRPr="008F189F" w:rsidRDefault="00C51E2C" w:rsidP="00DE02C3">
      <w:pPr>
        <w:numPr>
          <w:ilvl w:val="0"/>
          <w:numId w:val="32"/>
        </w:numPr>
      </w:pPr>
      <w:r w:rsidRPr="008F189F">
        <w:t>OP u žen s konzervativní lé</w:t>
      </w:r>
      <w:r>
        <w:t>čbou gynekologických onemocnění</w:t>
      </w:r>
    </w:p>
    <w:p w:rsidR="00C51E2C" w:rsidRPr="008F189F" w:rsidRDefault="00C51E2C" w:rsidP="00DE02C3">
      <w:pPr>
        <w:numPr>
          <w:ilvl w:val="0"/>
          <w:numId w:val="32"/>
        </w:numPr>
      </w:pPr>
      <w:r w:rsidRPr="008F189F">
        <w:t>OP u žen zaměřený na prev</w:t>
      </w:r>
      <w:r>
        <w:t>enci gynekologických onemocnění</w:t>
      </w:r>
    </w:p>
    <w:p w:rsidR="00C51E2C" w:rsidRPr="008F189F" w:rsidRDefault="00C51E2C" w:rsidP="00DE02C3">
      <w:pPr>
        <w:numPr>
          <w:ilvl w:val="0"/>
          <w:numId w:val="32"/>
        </w:numPr>
      </w:pPr>
      <w:r w:rsidRPr="008F189F">
        <w:t>OP u žen před a po malých gynekologických výkonech a velkých gynekologických operacích, RHB ž</w:t>
      </w:r>
      <w:r>
        <w:t>en po gynekologických operacích</w:t>
      </w:r>
    </w:p>
    <w:p w:rsidR="00C51E2C" w:rsidRDefault="00C51E2C" w:rsidP="00DE02C3">
      <w:pPr>
        <w:numPr>
          <w:ilvl w:val="0"/>
          <w:numId w:val="32"/>
        </w:numPr>
      </w:pPr>
      <w:r w:rsidRPr="008F189F">
        <w:t>péče o těhotnou ženu s fyziologickým těhotens</w:t>
      </w:r>
      <w:r>
        <w:t>tvím a s rizikovým těhotenstvím</w:t>
      </w:r>
    </w:p>
    <w:p w:rsidR="00C51E2C" w:rsidRPr="008F189F" w:rsidRDefault="00C51E2C" w:rsidP="00DE02C3">
      <w:pPr>
        <w:numPr>
          <w:ilvl w:val="0"/>
          <w:numId w:val="32"/>
        </w:numPr>
      </w:pPr>
      <w:r w:rsidRPr="008F189F">
        <w:t>příprava ženy k porodu, OP u žen během porodu, první ošetření novorozenc</w:t>
      </w:r>
      <w:r>
        <w:t>e a kojení, RHB u žen po porodu</w:t>
      </w:r>
    </w:p>
    <w:p w:rsidR="00C51E2C" w:rsidRPr="008F189F" w:rsidRDefault="00C51E2C" w:rsidP="008F189F">
      <w:pPr>
        <w:rPr>
          <w:b/>
          <w:bCs/>
        </w:rPr>
      </w:pPr>
    </w:p>
    <w:p w:rsidR="00C51E2C" w:rsidRPr="008F189F" w:rsidRDefault="00C51E2C" w:rsidP="008F189F">
      <w:pPr>
        <w:rPr>
          <w:b/>
          <w:bCs/>
        </w:rPr>
      </w:pPr>
      <w:r w:rsidRPr="008F189F">
        <w:rPr>
          <w:b/>
          <w:bCs/>
        </w:rPr>
        <w:t>Ošetřovatelský proces u dospělých na urologickém oddělení</w:t>
      </w:r>
    </w:p>
    <w:p w:rsidR="00C51E2C" w:rsidRPr="008F189F" w:rsidRDefault="00C51E2C" w:rsidP="00DE02C3">
      <w:pPr>
        <w:numPr>
          <w:ilvl w:val="0"/>
          <w:numId w:val="33"/>
        </w:numPr>
        <w:rPr>
          <w:b/>
          <w:bCs/>
        </w:rPr>
      </w:pPr>
      <w:r w:rsidRPr="008F189F">
        <w:t>zásady a povinnosti na pracovišti -</w:t>
      </w:r>
      <w:r w:rsidRPr="008F189F">
        <w:rPr>
          <w:b/>
          <w:bCs/>
        </w:rPr>
        <w:t xml:space="preserve"> průřezové téma Člověk a životní prostředí,</w:t>
      </w:r>
    </w:p>
    <w:p w:rsidR="00C51E2C" w:rsidRPr="008F189F" w:rsidRDefault="00C51E2C" w:rsidP="00DE02C3">
      <w:pPr>
        <w:numPr>
          <w:ilvl w:val="0"/>
          <w:numId w:val="33"/>
        </w:numPr>
      </w:pPr>
      <w:r w:rsidRPr="008F189F">
        <w:t>vyšetřovací metody v urologii – příprava a asistence při vyšetření,</w:t>
      </w:r>
    </w:p>
    <w:p w:rsidR="00C51E2C" w:rsidRPr="008F189F" w:rsidRDefault="00C51E2C" w:rsidP="00DE02C3">
      <w:pPr>
        <w:numPr>
          <w:ilvl w:val="0"/>
          <w:numId w:val="33"/>
        </w:numPr>
      </w:pPr>
      <w:r w:rsidRPr="008F189F">
        <w:t>OP u pacientů zaměřený na prevenci urologických onemocnění,</w:t>
      </w:r>
    </w:p>
    <w:p w:rsidR="00C51E2C" w:rsidRPr="008F189F" w:rsidRDefault="00C51E2C" w:rsidP="00DE02C3">
      <w:pPr>
        <w:numPr>
          <w:ilvl w:val="0"/>
          <w:numId w:val="33"/>
        </w:numPr>
      </w:pPr>
      <w:r w:rsidRPr="008F189F">
        <w:t>OP u klientů při cévkování,</w:t>
      </w:r>
    </w:p>
    <w:p w:rsidR="00C51E2C" w:rsidRPr="008F189F" w:rsidRDefault="00C51E2C" w:rsidP="00DE02C3">
      <w:pPr>
        <w:numPr>
          <w:ilvl w:val="0"/>
          <w:numId w:val="33"/>
        </w:numPr>
      </w:pPr>
      <w:r w:rsidRPr="008F189F">
        <w:t>OP u pacientů s konzervativní léčbou urologických onemocnění,</w:t>
      </w:r>
    </w:p>
    <w:p w:rsidR="00C51E2C" w:rsidRPr="008F189F" w:rsidRDefault="00C51E2C" w:rsidP="00DE02C3">
      <w:pPr>
        <w:numPr>
          <w:ilvl w:val="0"/>
          <w:numId w:val="33"/>
        </w:numPr>
      </w:pPr>
      <w:r w:rsidRPr="008F189F">
        <w:t>OP u pacientu před a po urologických operacích, RHB péče.</w:t>
      </w:r>
    </w:p>
    <w:p w:rsidR="00C51E2C" w:rsidRDefault="00C51E2C" w:rsidP="008F189F">
      <w:pPr>
        <w:rPr>
          <w:b/>
          <w:bCs/>
        </w:rPr>
      </w:pPr>
      <w:r w:rsidRPr="008F189F">
        <w:rPr>
          <w:b/>
          <w:bCs/>
        </w:rPr>
        <w:t xml:space="preserve">Přípravné týdny k praktické maturitní zkoušce na ošetřovací jednotce chirurgického oddělení.          </w:t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</w:r>
      <w:r w:rsidRPr="008F189F">
        <w:rPr>
          <w:b/>
          <w:bCs/>
        </w:rPr>
        <w:tab/>
        <w:t xml:space="preserve">     </w:t>
      </w:r>
    </w:p>
    <w:p w:rsidR="00C51E2C" w:rsidRPr="008F189F" w:rsidRDefault="00C51E2C" w:rsidP="008F189F">
      <w:pPr>
        <w:rPr>
          <w:b/>
          <w:bCs/>
        </w:rPr>
      </w:pPr>
      <w:r w:rsidRPr="008F189F">
        <w:rPr>
          <w:b/>
          <w:bCs/>
        </w:rPr>
        <w:t>Ča</w:t>
      </w:r>
      <w:r>
        <w:rPr>
          <w:b/>
          <w:bCs/>
        </w:rPr>
        <w:t>sový plán: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19</w:t>
      </w:r>
      <w:r w:rsidRPr="008F189F">
        <w:rPr>
          <w:b/>
          <w:bCs/>
        </w:rPr>
        <w:t xml:space="preserve"> hodin</w:t>
      </w:r>
    </w:p>
    <w:p w:rsidR="00C51E2C" w:rsidRDefault="00C51E2C" w:rsidP="001613AE">
      <w:pPr>
        <w:ind w:left="5672"/>
        <w:jc w:val="right"/>
        <w:rPr>
          <w:b/>
          <w:bCs/>
        </w:rPr>
      </w:pPr>
      <w:r>
        <w:rPr>
          <w:b/>
          <w:bCs/>
        </w:rPr>
        <w:t xml:space="preserve">     10. 4. – 28</w:t>
      </w:r>
      <w:r w:rsidRPr="008F189F">
        <w:rPr>
          <w:b/>
          <w:bCs/>
        </w:rPr>
        <w:t xml:space="preserve">. </w:t>
      </w:r>
      <w:r>
        <w:rPr>
          <w:b/>
          <w:bCs/>
        </w:rPr>
        <w:t>4. 2016</w:t>
      </w:r>
      <w:r w:rsidRPr="008F189F">
        <w:rPr>
          <w:b/>
          <w:bCs/>
        </w:rPr>
        <w:t xml:space="preserve"> </w:t>
      </w:r>
    </w:p>
    <w:p w:rsidR="00C51E2C" w:rsidRPr="008F189F" w:rsidRDefault="00C51E2C" w:rsidP="001613AE">
      <w:pPr>
        <w:ind w:left="5672"/>
        <w:jc w:val="center"/>
      </w:pPr>
      <w:r>
        <w:rPr>
          <w:b/>
          <w:bCs/>
        </w:rPr>
        <w:t xml:space="preserve">                            </w:t>
      </w:r>
      <w:r w:rsidRPr="008F189F">
        <w:rPr>
          <w:b/>
          <w:bCs/>
        </w:rPr>
        <w:t>(</w:t>
      </w:r>
      <w:r>
        <w:rPr>
          <w:b/>
          <w:bCs/>
        </w:rPr>
        <w:t xml:space="preserve">3 </w:t>
      </w:r>
      <w:r w:rsidRPr="008F189F">
        <w:rPr>
          <w:b/>
          <w:bCs/>
        </w:rPr>
        <w:t>týdny)</w:t>
      </w:r>
    </w:p>
    <w:p w:rsidR="00C51E2C" w:rsidRPr="008F189F" w:rsidRDefault="00C51E2C" w:rsidP="008F189F"/>
    <w:p w:rsidR="00C51E2C" w:rsidRPr="001613AE" w:rsidRDefault="00C51E2C" w:rsidP="001613AE">
      <w:pPr>
        <w:rPr>
          <w:b/>
          <w:i/>
          <w:sz w:val="20"/>
          <w:szCs w:val="20"/>
        </w:rPr>
      </w:pPr>
      <w:r w:rsidRPr="001613AE">
        <w:rPr>
          <w:b/>
          <w:i/>
          <w:sz w:val="20"/>
          <w:szCs w:val="20"/>
        </w:rPr>
        <w:t>Odborná literatura:</w:t>
      </w:r>
    </w:p>
    <w:p w:rsidR="00C51E2C" w:rsidRPr="001613AE" w:rsidRDefault="00C51E2C" w:rsidP="008F189F">
      <w:pPr>
        <w:rPr>
          <w:sz w:val="20"/>
          <w:szCs w:val="20"/>
        </w:rPr>
      </w:pPr>
      <w:r w:rsidRPr="001613AE">
        <w:rPr>
          <w:sz w:val="20"/>
          <w:szCs w:val="20"/>
        </w:rPr>
        <w:t>KOCINOVÁ, S., ŠTERBÁKOVÁ, Z.:</w:t>
      </w:r>
      <w:r w:rsidRPr="001613AE">
        <w:rPr>
          <w:i/>
          <w:iCs/>
          <w:sz w:val="20"/>
          <w:szCs w:val="20"/>
        </w:rPr>
        <w:t xml:space="preserve"> Kapesní průvodce zdravotní sestry. </w:t>
      </w:r>
      <w:r w:rsidRPr="001613AE">
        <w:rPr>
          <w:sz w:val="20"/>
          <w:szCs w:val="20"/>
        </w:rPr>
        <w:t>Praha: Grada Publishing, 1996.</w:t>
      </w:r>
    </w:p>
    <w:p w:rsidR="00C51E2C" w:rsidRPr="001613AE" w:rsidRDefault="00C51E2C" w:rsidP="008F189F">
      <w:pPr>
        <w:rPr>
          <w:sz w:val="20"/>
          <w:szCs w:val="20"/>
        </w:rPr>
      </w:pPr>
      <w:r w:rsidRPr="001613AE">
        <w:rPr>
          <w:sz w:val="20"/>
          <w:szCs w:val="20"/>
        </w:rPr>
        <w:t xml:space="preserve">KOCINOVÁ, S., ŠTERBÁKOVÁ, Z.: </w:t>
      </w:r>
      <w:r w:rsidRPr="001613AE">
        <w:rPr>
          <w:i/>
          <w:iCs/>
          <w:sz w:val="20"/>
          <w:szCs w:val="20"/>
        </w:rPr>
        <w:t xml:space="preserve">Přehled nejužívanějších léčiv. </w:t>
      </w:r>
      <w:r w:rsidRPr="001613AE">
        <w:rPr>
          <w:sz w:val="20"/>
          <w:szCs w:val="20"/>
        </w:rPr>
        <w:t>Praha: Informatorium, 1994.</w:t>
      </w:r>
    </w:p>
    <w:p w:rsidR="00C51E2C" w:rsidRPr="001613AE" w:rsidRDefault="00C51E2C" w:rsidP="008F189F">
      <w:pPr>
        <w:rPr>
          <w:i/>
          <w:iCs/>
          <w:sz w:val="20"/>
          <w:szCs w:val="20"/>
        </w:rPr>
      </w:pPr>
      <w:r w:rsidRPr="001613AE">
        <w:rPr>
          <w:sz w:val="20"/>
          <w:szCs w:val="20"/>
        </w:rPr>
        <w:t>VOKURKA, M., HUGO, J.:</w:t>
      </w:r>
      <w:r w:rsidRPr="001613AE">
        <w:rPr>
          <w:i/>
          <w:iCs/>
          <w:sz w:val="20"/>
          <w:szCs w:val="20"/>
        </w:rPr>
        <w:t xml:space="preserve"> Praktický slovník medicíny. </w:t>
      </w:r>
      <w:r w:rsidRPr="001613AE">
        <w:rPr>
          <w:sz w:val="20"/>
          <w:szCs w:val="20"/>
        </w:rPr>
        <w:t>Praha: Maxdorf, 2000.</w:t>
      </w:r>
    </w:p>
    <w:p w:rsidR="00C51E2C" w:rsidRPr="001613AE" w:rsidRDefault="00C51E2C" w:rsidP="008F189F">
      <w:pPr>
        <w:rPr>
          <w:i/>
          <w:iCs/>
          <w:sz w:val="20"/>
          <w:szCs w:val="20"/>
        </w:rPr>
      </w:pPr>
      <w:r w:rsidRPr="001613AE">
        <w:rPr>
          <w:iCs/>
          <w:sz w:val="20"/>
          <w:szCs w:val="20"/>
        </w:rPr>
        <w:t>Macků, F., Macků. J.:</w:t>
      </w:r>
      <w:r w:rsidRPr="001613AE">
        <w:rPr>
          <w:i/>
          <w:iCs/>
          <w:sz w:val="20"/>
          <w:szCs w:val="20"/>
        </w:rPr>
        <w:t xml:space="preserve"> Průvodce těhotenstvím a porodem, Grada, 1998</w:t>
      </w:r>
    </w:p>
    <w:p w:rsidR="00C51E2C" w:rsidRPr="001613AE" w:rsidRDefault="00C51E2C" w:rsidP="008F189F">
      <w:pPr>
        <w:rPr>
          <w:i/>
          <w:iCs/>
          <w:sz w:val="20"/>
          <w:szCs w:val="20"/>
        </w:rPr>
      </w:pPr>
      <w:r w:rsidRPr="001613AE">
        <w:rPr>
          <w:iCs/>
          <w:sz w:val="20"/>
          <w:szCs w:val="20"/>
        </w:rPr>
        <w:t>Kocinová, S., Šterbáková, Z.:</w:t>
      </w:r>
      <w:r w:rsidRPr="001613AE">
        <w:rPr>
          <w:i/>
          <w:iCs/>
          <w:sz w:val="20"/>
          <w:szCs w:val="20"/>
        </w:rPr>
        <w:t xml:space="preserve"> Kapesní průvodce zdravotní sestry, Grada Publishing, Praha 1996</w:t>
      </w:r>
    </w:p>
    <w:p w:rsidR="00C51E2C" w:rsidRPr="001613AE" w:rsidRDefault="00C51E2C" w:rsidP="008F189F">
      <w:pPr>
        <w:rPr>
          <w:i/>
          <w:iCs/>
          <w:sz w:val="20"/>
          <w:szCs w:val="20"/>
        </w:rPr>
      </w:pPr>
      <w:r w:rsidRPr="001613AE">
        <w:rPr>
          <w:iCs/>
          <w:sz w:val="20"/>
          <w:szCs w:val="20"/>
        </w:rPr>
        <w:t>Kocinová, S., Šterbáková, Z.:</w:t>
      </w:r>
      <w:r w:rsidRPr="001613AE">
        <w:rPr>
          <w:i/>
          <w:iCs/>
          <w:sz w:val="20"/>
          <w:szCs w:val="20"/>
        </w:rPr>
        <w:t xml:space="preserve"> Přehled nejužívanějších léčiv, Informatorium, Praha 1994</w:t>
      </w:r>
    </w:p>
    <w:p w:rsidR="00C51E2C" w:rsidRPr="001613AE" w:rsidRDefault="00C51E2C" w:rsidP="008F189F">
      <w:pPr>
        <w:rPr>
          <w:iCs/>
          <w:sz w:val="20"/>
          <w:szCs w:val="20"/>
        </w:rPr>
      </w:pPr>
      <w:r w:rsidRPr="001613AE">
        <w:rPr>
          <w:iCs/>
          <w:sz w:val="20"/>
          <w:szCs w:val="20"/>
        </w:rPr>
        <w:t>Lékařský slovník.</w:t>
      </w:r>
    </w:p>
    <w:p w:rsidR="00C51E2C" w:rsidRPr="001613AE" w:rsidRDefault="00C51E2C" w:rsidP="008F189F">
      <w:pPr>
        <w:rPr>
          <w:i/>
          <w:iCs/>
          <w:sz w:val="20"/>
          <w:szCs w:val="20"/>
        </w:rPr>
      </w:pPr>
    </w:p>
    <w:p w:rsidR="00C51E2C" w:rsidRPr="001613AE" w:rsidRDefault="00C51E2C" w:rsidP="008F189F">
      <w:pPr>
        <w:rPr>
          <w:sz w:val="20"/>
          <w:szCs w:val="20"/>
        </w:rPr>
      </w:pPr>
      <w:r w:rsidRPr="001613AE">
        <w:rPr>
          <w:b/>
          <w:iCs/>
          <w:sz w:val="20"/>
          <w:szCs w:val="20"/>
        </w:rPr>
        <w:t>Časopisy:</w:t>
      </w:r>
      <w:r w:rsidRPr="001613AE">
        <w:rPr>
          <w:i/>
          <w:iCs/>
          <w:sz w:val="20"/>
          <w:szCs w:val="20"/>
        </w:rPr>
        <w:t xml:space="preserve"> Sestra, Psychologie, Zdravotnické noviny, Lékařské listy, propagační materiály, sesterská dokumentace</w:t>
      </w:r>
    </w:p>
    <w:p w:rsidR="00C51E2C" w:rsidRPr="001613AE" w:rsidRDefault="00C51E2C" w:rsidP="008F189F">
      <w:pPr>
        <w:rPr>
          <w:i/>
          <w:iCs/>
          <w:sz w:val="20"/>
          <w:szCs w:val="20"/>
        </w:rPr>
      </w:pPr>
    </w:p>
    <w:p w:rsidR="00C51E2C" w:rsidRPr="001613AE" w:rsidRDefault="00C51E2C" w:rsidP="008F189F">
      <w:pPr>
        <w:rPr>
          <w:b/>
          <w:bCs/>
          <w:sz w:val="20"/>
          <w:szCs w:val="20"/>
        </w:rPr>
      </w:pPr>
      <w:r w:rsidRPr="001613AE">
        <w:rPr>
          <w:b/>
          <w:bCs/>
          <w:sz w:val="20"/>
          <w:szCs w:val="20"/>
        </w:rPr>
        <w:t>Průřezové téma:</w:t>
      </w:r>
    </w:p>
    <w:p w:rsidR="00C51E2C" w:rsidRPr="001613AE" w:rsidRDefault="00C51E2C" w:rsidP="008F189F">
      <w:pPr>
        <w:rPr>
          <w:sz w:val="20"/>
          <w:szCs w:val="20"/>
        </w:rPr>
      </w:pPr>
      <w:r w:rsidRPr="001613AE">
        <w:rPr>
          <w:b/>
          <w:bCs/>
          <w:sz w:val="20"/>
          <w:szCs w:val="20"/>
        </w:rPr>
        <w:t xml:space="preserve">Člověk a životní prostředí – </w:t>
      </w:r>
      <w:r w:rsidRPr="001613AE">
        <w:rPr>
          <w:sz w:val="20"/>
          <w:szCs w:val="20"/>
        </w:rPr>
        <w:t>zapracováno do témat:</w:t>
      </w:r>
    </w:p>
    <w:p w:rsidR="00C51E2C" w:rsidRPr="001613AE" w:rsidRDefault="00C51E2C" w:rsidP="008F189F">
      <w:pPr>
        <w:numPr>
          <w:ilvl w:val="0"/>
          <w:numId w:val="12"/>
        </w:numPr>
        <w:rPr>
          <w:sz w:val="20"/>
          <w:szCs w:val="20"/>
        </w:rPr>
      </w:pPr>
      <w:r w:rsidRPr="001613AE">
        <w:rPr>
          <w:sz w:val="20"/>
          <w:szCs w:val="20"/>
        </w:rPr>
        <w:t>hygiena pracovního prostředí, způsoby dezinfekce, sterilizace, uložení pomůcek.</w:t>
      </w:r>
    </w:p>
    <w:p w:rsidR="00C51E2C" w:rsidRPr="001613AE" w:rsidRDefault="00C51E2C" w:rsidP="008F189F">
      <w:pPr>
        <w:rPr>
          <w:sz w:val="20"/>
          <w:szCs w:val="20"/>
        </w:rPr>
      </w:pPr>
      <w:r w:rsidRPr="001613AE">
        <w:rPr>
          <w:b/>
          <w:bCs/>
          <w:sz w:val="20"/>
          <w:szCs w:val="20"/>
        </w:rPr>
        <w:t xml:space="preserve">Informační a komunikační technologie – </w:t>
      </w:r>
      <w:r w:rsidRPr="001613AE">
        <w:rPr>
          <w:sz w:val="20"/>
          <w:szCs w:val="20"/>
        </w:rPr>
        <w:t xml:space="preserve">zapracováno do témat:  </w:t>
      </w:r>
    </w:p>
    <w:p w:rsidR="00C51E2C" w:rsidRPr="001613AE" w:rsidRDefault="00C51E2C" w:rsidP="008F189F">
      <w:pPr>
        <w:numPr>
          <w:ilvl w:val="0"/>
          <w:numId w:val="11"/>
        </w:numPr>
        <w:rPr>
          <w:sz w:val="20"/>
          <w:szCs w:val="20"/>
        </w:rPr>
      </w:pPr>
      <w:r w:rsidRPr="001613AE">
        <w:rPr>
          <w:sz w:val="20"/>
          <w:szCs w:val="20"/>
        </w:rPr>
        <w:t xml:space="preserve">žák vytvoří závěrečnou prezentaci u vybraného chirurgického onemocnění. </w:t>
      </w:r>
    </w:p>
    <w:p w:rsidR="00C51E2C" w:rsidRPr="001613AE" w:rsidRDefault="00C51E2C" w:rsidP="008F189F">
      <w:pPr>
        <w:rPr>
          <w:i/>
          <w:iCs/>
          <w:sz w:val="20"/>
          <w:szCs w:val="20"/>
        </w:rPr>
      </w:pPr>
    </w:p>
    <w:p w:rsidR="00C51E2C" w:rsidRPr="001613AE" w:rsidRDefault="00C51E2C" w:rsidP="008F189F">
      <w:pPr>
        <w:rPr>
          <w:sz w:val="20"/>
          <w:szCs w:val="20"/>
        </w:rPr>
      </w:pPr>
      <w:r w:rsidRPr="001613AE">
        <w:rPr>
          <w:b/>
          <w:bCs/>
          <w:sz w:val="20"/>
          <w:szCs w:val="20"/>
        </w:rPr>
        <w:t xml:space="preserve">Protidrogová problematika </w:t>
      </w:r>
      <w:r w:rsidRPr="001613AE">
        <w:rPr>
          <w:sz w:val="20"/>
          <w:szCs w:val="20"/>
        </w:rPr>
        <w:t xml:space="preserve">– minimální preventivní program “Prevence zneužívání omamných látek“ zapracováno do témat: </w:t>
      </w:r>
    </w:p>
    <w:p w:rsidR="00C51E2C" w:rsidRPr="001613AE" w:rsidRDefault="00C51E2C" w:rsidP="008F189F">
      <w:pPr>
        <w:numPr>
          <w:ilvl w:val="0"/>
          <w:numId w:val="11"/>
        </w:numPr>
        <w:rPr>
          <w:sz w:val="20"/>
          <w:szCs w:val="20"/>
        </w:rPr>
      </w:pPr>
      <w:r w:rsidRPr="001613AE">
        <w:rPr>
          <w:sz w:val="20"/>
          <w:szCs w:val="20"/>
        </w:rPr>
        <w:t>zacházení s léky (prevence zneužití omamných látek, hospodaření s léky – podle plánu MPP).</w:t>
      </w:r>
    </w:p>
    <w:p w:rsidR="00C51E2C" w:rsidRPr="001613AE" w:rsidRDefault="00C51E2C" w:rsidP="008F189F">
      <w:pPr>
        <w:rPr>
          <w:b/>
          <w:bCs/>
          <w:sz w:val="20"/>
          <w:szCs w:val="20"/>
        </w:rPr>
      </w:pPr>
    </w:p>
    <w:p w:rsidR="00C51E2C" w:rsidRPr="001613AE" w:rsidRDefault="00C51E2C" w:rsidP="008F189F">
      <w:pPr>
        <w:rPr>
          <w:b/>
          <w:bCs/>
          <w:sz w:val="20"/>
          <w:szCs w:val="20"/>
        </w:rPr>
      </w:pPr>
      <w:r w:rsidRPr="001613AE">
        <w:rPr>
          <w:b/>
          <w:bCs/>
          <w:sz w:val="20"/>
          <w:szCs w:val="20"/>
        </w:rPr>
        <w:t xml:space="preserve">EVVO </w:t>
      </w:r>
      <w:r w:rsidRPr="001613AE">
        <w:rPr>
          <w:sz w:val="20"/>
          <w:szCs w:val="20"/>
        </w:rPr>
        <w:t>zpracováno do témat:</w:t>
      </w:r>
    </w:p>
    <w:p w:rsidR="00C51E2C" w:rsidRPr="001613AE" w:rsidRDefault="00C51E2C" w:rsidP="008F189F">
      <w:pPr>
        <w:numPr>
          <w:ilvl w:val="0"/>
          <w:numId w:val="18"/>
        </w:numPr>
        <w:rPr>
          <w:sz w:val="20"/>
          <w:szCs w:val="20"/>
        </w:rPr>
      </w:pPr>
      <w:r w:rsidRPr="001613AE">
        <w:rPr>
          <w:sz w:val="20"/>
          <w:szCs w:val="20"/>
        </w:rPr>
        <w:t>BOZP na ošetřovací jednotce,</w:t>
      </w:r>
    </w:p>
    <w:p w:rsidR="00C51E2C" w:rsidRPr="001613AE" w:rsidRDefault="00C51E2C" w:rsidP="008F189F">
      <w:pPr>
        <w:numPr>
          <w:ilvl w:val="0"/>
          <w:numId w:val="18"/>
        </w:numPr>
        <w:rPr>
          <w:sz w:val="20"/>
          <w:szCs w:val="20"/>
        </w:rPr>
      </w:pPr>
      <w:r w:rsidRPr="001613AE">
        <w:rPr>
          <w:sz w:val="20"/>
          <w:szCs w:val="20"/>
        </w:rPr>
        <w:t>poučení o manipulaci s výtahem, sterilizátorem a dalšími elektrickými spotřebiči.</w:t>
      </w:r>
    </w:p>
    <w:p w:rsidR="00C51E2C" w:rsidRPr="001613AE" w:rsidRDefault="00C51E2C" w:rsidP="008F189F">
      <w:pPr>
        <w:rPr>
          <w:sz w:val="20"/>
          <w:szCs w:val="20"/>
        </w:rPr>
      </w:pPr>
      <w:r w:rsidRPr="001613AE">
        <w:rPr>
          <w:sz w:val="20"/>
          <w:szCs w:val="20"/>
        </w:rPr>
        <w:t xml:space="preserve">   </w:t>
      </w:r>
      <w:r w:rsidRPr="001613AE">
        <w:rPr>
          <w:sz w:val="20"/>
          <w:szCs w:val="20"/>
        </w:rPr>
        <w:tab/>
      </w:r>
      <w:r w:rsidRPr="001613AE">
        <w:rPr>
          <w:sz w:val="20"/>
          <w:szCs w:val="20"/>
        </w:rPr>
        <w:tab/>
      </w:r>
      <w:r w:rsidRPr="001613AE">
        <w:rPr>
          <w:sz w:val="20"/>
          <w:szCs w:val="20"/>
        </w:rPr>
        <w:tab/>
      </w:r>
    </w:p>
    <w:p w:rsidR="00C51E2C" w:rsidRPr="001613AE" w:rsidRDefault="00C51E2C" w:rsidP="001613AE">
      <w:r w:rsidRPr="001613AE">
        <w:t xml:space="preserve">Tematický plán byl zpracován podle Školního vzdělávacího programu – Zdravotnický pracovník pro Střední zdravotnickou školu, Ústí nad Orlicí, Smetanova 838 platný </w:t>
      </w:r>
      <w:r w:rsidRPr="001613AE">
        <w:br/>
        <w:t>od 1. 9. 201</w:t>
      </w:r>
      <w:r>
        <w:t>3</w:t>
      </w:r>
      <w:r w:rsidRPr="001613AE">
        <w:t xml:space="preserve">, který vychází z Rámcového vzdělávacího programu pro obor vzdělávání </w:t>
      </w:r>
      <w:r w:rsidRPr="001613AE">
        <w:br/>
        <w:t>53-41-M/01 Zdravotnický asistent vydaného MŠMT dne 29. 5. 2008 č. j. 6 907/2008-23.</w:t>
      </w:r>
    </w:p>
    <w:p w:rsidR="00C51E2C" w:rsidRPr="001613AE" w:rsidRDefault="00C51E2C" w:rsidP="008F189F"/>
    <w:p w:rsidR="00C51E2C" w:rsidRPr="001613AE" w:rsidRDefault="00C51E2C" w:rsidP="008F189F">
      <w:r w:rsidRPr="001613AE">
        <w:t>Úpravy v tematickém plánu byly projednány v předmětové komisi dne.</w:t>
      </w:r>
      <w:r>
        <w:t>1. 9. 2016</w:t>
      </w:r>
      <w:r w:rsidRPr="001613AE">
        <w:t xml:space="preserve"> a schváleny ředitelkou školy Mgr. Lenkou Podzimkovou.</w:t>
      </w:r>
    </w:p>
    <w:p w:rsidR="00C51E2C" w:rsidRPr="008F189F" w:rsidRDefault="00C51E2C" w:rsidP="008F189F"/>
    <w:p w:rsidR="00C51E2C" w:rsidRPr="008F189F" w:rsidRDefault="00C51E2C" w:rsidP="008F189F">
      <w:pPr>
        <w:rPr>
          <w:b/>
          <w:bCs/>
        </w:rPr>
      </w:pPr>
      <w:r>
        <w:rPr>
          <w:b/>
          <w:bCs/>
        </w:rPr>
        <w:t>Dne 1. 9. 2016</w:t>
      </w:r>
      <w:r w:rsidRPr="008F189F">
        <w:rPr>
          <w:b/>
          <w:bCs/>
        </w:rPr>
        <w:t xml:space="preserve"> vypracoval</w:t>
      </w:r>
      <w:r>
        <w:rPr>
          <w:b/>
          <w:bCs/>
        </w:rPr>
        <w:t>a</w:t>
      </w:r>
      <w:r w:rsidRPr="008F189F">
        <w:rPr>
          <w:b/>
          <w:bCs/>
        </w:rPr>
        <w:t xml:space="preserve"> vyučující:</w:t>
      </w:r>
    </w:p>
    <w:p w:rsidR="00C51E2C" w:rsidRDefault="00C51E2C" w:rsidP="008F189F">
      <w:pPr>
        <w:rPr>
          <w:b/>
          <w:bCs/>
        </w:rPr>
      </w:pPr>
    </w:p>
    <w:p w:rsidR="00C51E2C" w:rsidRDefault="00C51E2C" w:rsidP="008F189F">
      <w:r w:rsidRPr="008F189F">
        <w:rPr>
          <w:b/>
          <w:bCs/>
        </w:rPr>
        <w:t xml:space="preserve">ZA </w:t>
      </w:r>
      <w:smartTag w:uri="urn:schemas-microsoft-com:office:smarttags" w:element="metricconverter">
        <w:smartTagPr>
          <w:attr w:name="ProductID" w:val="4. A"/>
        </w:smartTagPr>
        <w:r w:rsidRPr="008F189F">
          <w:rPr>
            <w:b/>
            <w:bCs/>
          </w:rPr>
          <w:t>4. A</w:t>
        </w:r>
      </w:smartTag>
      <w:r w:rsidRPr="008F189F">
        <w:t xml:space="preserve"> </w:t>
      </w:r>
      <w:r w:rsidRPr="008F189F">
        <w:tab/>
      </w:r>
      <w:r>
        <w:t>Karla Skotálková</w:t>
      </w:r>
    </w:p>
    <w:p w:rsidR="00C51E2C" w:rsidRPr="008F189F" w:rsidRDefault="00C51E2C" w:rsidP="008F189F"/>
    <w:p w:rsidR="00C51E2C" w:rsidRPr="008F189F" w:rsidRDefault="00C51E2C" w:rsidP="008F189F"/>
    <w:p w:rsidR="00C51E2C" w:rsidRPr="008F189F" w:rsidRDefault="00C51E2C" w:rsidP="008F189F"/>
    <w:p w:rsidR="00C51E2C" w:rsidRPr="008F189F" w:rsidRDefault="00C51E2C" w:rsidP="008F189F">
      <w:r>
        <w:t xml:space="preserve">Ústí nad Orlicí </w:t>
      </w:r>
      <w:bookmarkStart w:id="1" w:name="_GoBack"/>
      <w:bookmarkEnd w:id="1"/>
      <w:r>
        <w:t>2. 9. 2016</w:t>
      </w:r>
      <w:r w:rsidRPr="008F189F">
        <w:tab/>
      </w:r>
      <w:r w:rsidRPr="008F189F">
        <w:tab/>
      </w:r>
      <w:r w:rsidRPr="008F189F">
        <w:tab/>
      </w:r>
      <w:r w:rsidRPr="008F189F">
        <w:tab/>
      </w:r>
      <w:r w:rsidRPr="008F189F">
        <w:tab/>
        <w:t>Schválila: Mgr. Lenka Podzimková</w:t>
      </w:r>
    </w:p>
    <w:p w:rsidR="00C51E2C" w:rsidRDefault="00C51E2C">
      <w:r w:rsidRPr="008F189F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F189F">
        <w:t>ředitelka školy</w:t>
      </w:r>
    </w:p>
    <w:p w:rsidR="00C51E2C" w:rsidRDefault="00C51E2C">
      <w:pPr>
        <w:jc w:val="both"/>
      </w:pPr>
    </w:p>
    <w:sectPr w:rsidR="00C51E2C" w:rsidSect="008A0C02">
      <w:footerReference w:type="even" r:id="rId7"/>
      <w:footerReference w:type="default" r:id="rId8"/>
      <w:headerReference w:type="first" r:id="rId9"/>
      <w:pgSz w:w="11906" w:h="16838"/>
      <w:pgMar w:top="1417" w:right="1286" w:bottom="1417" w:left="1417" w:header="708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E2C" w:rsidRDefault="00C51E2C">
      <w:r>
        <w:separator/>
      </w:r>
    </w:p>
  </w:endnote>
  <w:endnote w:type="continuationSeparator" w:id="0">
    <w:p w:rsidR="00C51E2C" w:rsidRDefault="00C51E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E2C" w:rsidRDefault="00C51E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51E2C" w:rsidRDefault="00C51E2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E2C" w:rsidRDefault="00C51E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- 4 -</w:t>
    </w:r>
    <w:r>
      <w:rPr>
        <w:rStyle w:val="PageNumber"/>
      </w:rPr>
      <w:fldChar w:fldCharType="end"/>
    </w:r>
  </w:p>
  <w:p w:rsidR="00C51E2C" w:rsidRDefault="00C51E2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E2C" w:rsidRDefault="00C51E2C">
      <w:r>
        <w:separator/>
      </w:r>
    </w:p>
  </w:footnote>
  <w:footnote w:type="continuationSeparator" w:id="0">
    <w:p w:rsidR="00C51E2C" w:rsidRDefault="00C51E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E2C" w:rsidRDefault="00C51E2C" w:rsidP="008A0C02">
    <w:pPr>
      <w:jc w:val="center"/>
      <w:rPr>
        <w:b/>
        <w:sz w:val="30"/>
        <w:szCs w:val="3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left:0;text-align:left;margin-left:-.05pt;margin-top:11pt;width:53.4pt;height:47.2pt;z-index:251658752;visibility:visible">
          <v:imagedata r:id="rId1" o:title=""/>
        </v:shape>
      </w:pict>
    </w:r>
    <w:r>
      <w:rPr>
        <w:noProof/>
      </w:rPr>
      <w:pict>
        <v:shape id="obrázek 1" o:spid="_x0000_s2050" type="#_x0000_t75" alt="ZnakPK" style="position:absolute;left:0;text-align:left;margin-left:484.85pt;margin-top:7.95pt;width:39.55pt;height:50.2pt;z-index:251656704;visibility:visible;mso-position-horizontal-relative:page">
          <v:imagedata r:id="rId2" o:title=""/>
          <w10:wrap anchorx="page"/>
        </v:shape>
      </w:pict>
    </w:r>
    <w:r>
      <w:rPr>
        <w:b/>
        <w:sz w:val="30"/>
        <w:szCs w:val="30"/>
      </w:rPr>
      <w:t>Střední škola zdravotnická a sociální škola</w:t>
    </w:r>
  </w:p>
  <w:p w:rsidR="00C51E2C" w:rsidRDefault="00C51E2C" w:rsidP="008A0C02">
    <w:pPr>
      <w:pStyle w:val="Heading1"/>
    </w:pPr>
    <w:r>
      <w:t>Ústí nad Orlicí</w:t>
    </w:r>
  </w:p>
  <w:p w:rsidR="00C51E2C" w:rsidRDefault="00C51E2C" w:rsidP="008A0C02">
    <w:pPr>
      <w:jc w:val="center"/>
      <w:rPr>
        <w:sz w:val="20"/>
      </w:rPr>
    </w:pPr>
    <w:r>
      <w:rPr>
        <w:sz w:val="20"/>
      </w:rPr>
      <w:t>se sídlem:</w:t>
    </w:r>
  </w:p>
  <w:p w:rsidR="00C51E2C" w:rsidRDefault="00C51E2C" w:rsidP="008A0C02">
    <w:pPr>
      <w:jc w:val="center"/>
    </w:pPr>
    <w:r>
      <w:t>Smetanova 838, Ústí nad Orlicí, PSČ 562 01</w:t>
    </w:r>
  </w:p>
  <w:p w:rsidR="00C51E2C" w:rsidRDefault="00C51E2C" w:rsidP="008A0C02">
    <w:pPr>
      <w:jc w:val="center"/>
    </w:pPr>
    <w:r>
      <w:rPr>
        <w:noProof/>
      </w:rPr>
      <w:pict>
        <v:line id="Line 8" o:spid="_x0000_s2051" style="position:absolute;left:0;text-align:left;z-index:251657728;visibility:visible;mso-wrap-distance-top:-3e-5mm;mso-wrap-distance-bottom:-3e-5mm" from="0,8.1pt" to="459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KY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HzvTGFRBQqZ0NtdGzejFbTb87pHTVEnXgkeHrxUBaFjKSNylh4wzg7/vPmkEMOXod23Ru&#10;bBcgoQHoHNW43NXgZ48oHE7nk8VTC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418EA"/>
    <w:multiLevelType w:val="hybridMultilevel"/>
    <w:tmpl w:val="401CCA50"/>
    <w:lvl w:ilvl="0" w:tplc="DECA84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7C177A"/>
    <w:multiLevelType w:val="hybridMultilevel"/>
    <w:tmpl w:val="8BACDF4A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7D11921"/>
    <w:multiLevelType w:val="hybridMultilevel"/>
    <w:tmpl w:val="4D0067AA"/>
    <w:lvl w:ilvl="0" w:tplc="346EE7F6">
      <w:start w:val="3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  <w:b/>
        <w:bCs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03113F"/>
    <w:multiLevelType w:val="hybridMultilevel"/>
    <w:tmpl w:val="BF6C08C0"/>
    <w:lvl w:ilvl="0" w:tplc="B678CC24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371A86"/>
    <w:multiLevelType w:val="hybridMultilevel"/>
    <w:tmpl w:val="8D44E5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2480C"/>
    <w:multiLevelType w:val="hybridMultilevel"/>
    <w:tmpl w:val="524CBE4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454970"/>
    <w:multiLevelType w:val="hybridMultilevel"/>
    <w:tmpl w:val="C660E3A2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1D8C3332"/>
    <w:multiLevelType w:val="singleLevel"/>
    <w:tmpl w:val="3A2E814E"/>
    <w:lvl w:ilvl="0">
      <w:start w:val="1"/>
      <w:numFmt w:val="bullet"/>
      <w:lvlText w:val=""/>
      <w:lvlJc w:val="left"/>
      <w:pPr>
        <w:tabs>
          <w:tab w:val="num" w:pos="644"/>
        </w:tabs>
        <w:ind w:left="360" w:hanging="76"/>
      </w:pPr>
      <w:rPr>
        <w:rFonts w:ascii="Wingdings" w:hAnsi="Wingdings" w:hint="default"/>
      </w:rPr>
    </w:lvl>
  </w:abstractNum>
  <w:abstractNum w:abstractNumId="8">
    <w:nsid w:val="20423C95"/>
    <w:multiLevelType w:val="hybridMultilevel"/>
    <w:tmpl w:val="D2B4D216"/>
    <w:lvl w:ilvl="0" w:tplc="B62ADE2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3941EA2"/>
    <w:multiLevelType w:val="hybridMultilevel"/>
    <w:tmpl w:val="B6B4A2B2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241A2D97"/>
    <w:multiLevelType w:val="hybridMultilevel"/>
    <w:tmpl w:val="8C7CD51E"/>
    <w:lvl w:ilvl="0" w:tplc="DB1C796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051DBE"/>
    <w:multiLevelType w:val="hybridMultilevel"/>
    <w:tmpl w:val="912A70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3D1274"/>
    <w:multiLevelType w:val="hybridMultilevel"/>
    <w:tmpl w:val="590238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2F3008"/>
    <w:multiLevelType w:val="hybridMultilevel"/>
    <w:tmpl w:val="EA068690"/>
    <w:lvl w:ilvl="0" w:tplc="C4768B8C">
      <w:start w:val="56"/>
      <w:numFmt w:val="decimal"/>
      <w:lvlText w:val="(%1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F25B41"/>
    <w:multiLevelType w:val="hybridMultilevel"/>
    <w:tmpl w:val="2C3AFFD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2A36114"/>
    <w:multiLevelType w:val="hybridMultilevel"/>
    <w:tmpl w:val="1C2C4C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A0346B"/>
    <w:multiLevelType w:val="hybridMultilevel"/>
    <w:tmpl w:val="520042AE"/>
    <w:lvl w:ilvl="0" w:tplc="0405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51613B8A"/>
    <w:multiLevelType w:val="hybridMultilevel"/>
    <w:tmpl w:val="C626449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5958AC"/>
    <w:multiLevelType w:val="singleLevel"/>
    <w:tmpl w:val="3A2E814E"/>
    <w:lvl w:ilvl="0">
      <w:start w:val="1"/>
      <w:numFmt w:val="bullet"/>
      <w:lvlText w:val=""/>
      <w:lvlJc w:val="left"/>
      <w:pPr>
        <w:tabs>
          <w:tab w:val="num" w:pos="644"/>
        </w:tabs>
        <w:ind w:left="360" w:hanging="76"/>
      </w:pPr>
      <w:rPr>
        <w:rFonts w:ascii="Wingdings" w:hAnsi="Wingdings" w:hint="default"/>
      </w:rPr>
    </w:lvl>
  </w:abstractNum>
  <w:abstractNum w:abstractNumId="19">
    <w:nsid w:val="59D92A87"/>
    <w:multiLevelType w:val="hybridMultilevel"/>
    <w:tmpl w:val="9D8EF25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2B2C91"/>
    <w:multiLevelType w:val="hybridMultilevel"/>
    <w:tmpl w:val="CEFC3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E228F5"/>
    <w:multiLevelType w:val="hybridMultilevel"/>
    <w:tmpl w:val="17B260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4B00161"/>
    <w:multiLevelType w:val="singleLevel"/>
    <w:tmpl w:val="1A22031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</w:abstractNum>
  <w:abstractNum w:abstractNumId="23">
    <w:nsid w:val="64FC7674"/>
    <w:multiLevelType w:val="hybridMultilevel"/>
    <w:tmpl w:val="4892906E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67A626A0"/>
    <w:multiLevelType w:val="multilevel"/>
    <w:tmpl w:val="EB5A8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5">
    <w:nsid w:val="684A3B7B"/>
    <w:multiLevelType w:val="hybridMultilevel"/>
    <w:tmpl w:val="278A27C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FA0E4E"/>
    <w:multiLevelType w:val="multilevel"/>
    <w:tmpl w:val="A47CA1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7">
    <w:nsid w:val="691A507E"/>
    <w:multiLevelType w:val="hybridMultilevel"/>
    <w:tmpl w:val="935474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0D14ED"/>
    <w:multiLevelType w:val="hybridMultilevel"/>
    <w:tmpl w:val="D7A2FE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B16C5C"/>
    <w:multiLevelType w:val="singleLevel"/>
    <w:tmpl w:val="3A2E814E"/>
    <w:lvl w:ilvl="0">
      <w:start w:val="1"/>
      <w:numFmt w:val="bullet"/>
      <w:lvlText w:val=""/>
      <w:lvlJc w:val="left"/>
      <w:pPr>
        <w:tabs>
          <w:tab w:val="num" w:pos="644"/>
        </w:tabs>
        <w:ind w:left="360" w:hanging="76"/>
      </w:pPr>
      <w:rPr>
        <w:rFonts w:ascii="Wingdings" w:hAnsi="Wingdings" w:hint="default"/>
      </w:rPr>
    </w:lvl>
  </w:abstractNum>
  <w:abstractNum w:abstractNumId="30">
    <w:nsid w:val="7B675E95"/>
    <w:multiLevelType w:val="hybridMultilevel"/>
    <w:tmpl w:val="74184A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40346F"/>
    <w:multiLevelType w:val="singleLevel"/>
    <w:tmpl w:val="3A2E814E"/>
    <w:lvl w:ilvl="0">
      <w:start w:val="1"/>
      <w:numFmt w:val="bullet"/>
      <w:lvlText w:val=""/>
      <w:lvlJc w:val="left"/>
      <w:pPr>
        <w:tabs>
          <w:tab w:val="num" w:pos="644"/>
        </w:tabs>
        <w:ind w:left="360" w:hanging="76"/>
      </w:pPr>
      <w:rPr>
        <w:rFonts w:ascii="Wingdings" w:hAnsi="Wingdings" w:hint="default"/>
      </w:rPr>
    </w:lvl>
  </w:abstractNum>
  <w:abstractNum w:abstractNumId="32">
    <w:nsid w:val="7FBE75A1"/>
    <w:multiLevelType w:val="singleLevel"/>
    <w:tmpl w:val="3A2E814E"/>
    <w:lvl w:ilvl="0">
      <w:start w:val="1"/>
      <w:numFmt w:val="bullet"/>
      <w:lvlText w:val=""/>
      <w:lvlJc w:val="left"/>
      <w:pPr>
        <w:tabs>
          <w:tab w:val="num" w:pos="644"/>
        </w:tabs>
        <w:ind w:left="360" w:hanging="76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29"/>
  </w:num>
  <w:num w:numId="4">
    <w:abstractNumId w:val="7"/>
  </w:num>
  <w:num w:numId="5">
    <w:abstractNumId w:val="18"/>
  </w:num>
  <w:num w:numId="6">
    <w:abstractNumId w:val="32"/>
  </w:num>
  <w:num w:numId="7">
    <w:abstractNumId w:val="31"/>
  </w:num>
  <w:num w:numId="8">
    <w:abstractNumId w:val="2"/>
  </w:num>
  <w:num w:numId="9">
    <w:abstractNumId w:val="13"/>
  </w:num>
  <w:num w:numId="10">
    <w:abstractNumId w:val="0"/>
  </w:num>
  <w:num w:numId="11">
    <w:abstractNumId w:val="5"/>
  </w:num>
  <w:num w:numId="12">
    <w:abstractNumId w:val="30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25"/>
  </w:num>
  <w:num w:numId="18">
    <w:abstractNumId w:val="8"/>
  </w:num>
  <w:num w:numId="19">
    <w:abstractNumId w:val="17"/>
  </w:num>
  <w:num w:numId="20">
    <w:abstractNumId w:val="26"/>
  </w:num>
  <w:num w:numId="21">
    <w:abstractNumId w:val="23"/>
  </w:num>
  <w:num w:numId="22">
    <w:abstractNumId w:val="1"/>
  </w:num>
  <w:num w:numId="23">
    <w:abstractNumId w:val="27"/>
  </w:num>
  <w:num w:numId="24">
    <w:abstractNumId w:val="12"/>
  </w:num>
  <w:num w:numId="25">
    <w:abstractNumId w:val="4"/>
  </w:num>
  <w:num w:numId="26">
    <w:abstractNumId w:val="28"/>
  </w:num>
  <w:num w:numId="27">
    <w:abstractNumId w:val="14"/>
  </w:num>
  <w:num w:numId="28">
    <w:abstractNumId w:val="21"/>
  </w:num>
  <w:num w:numId="29">
    <w:abstractNumId w:val="9"/>
  </w:num>
  <w:num w:numId="30">
    <w:abstractNumId w:val="15"/>
  </w:num>
  <w:num w:numId="31">
    <w:abstractNumId w:val="11"/>
  </w:num>
  <w:num w:numId="32">
    <w:abstractNumId w:val="20"/>
  </w:num>
  <w:num w:numId="3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189F"/>
    <w:rsid w:val="00092A17"/>
    <w:rsid w:val="000D7406"/>
    <w:rsid w:val="001175BA"/>
    <w:rsid w:val="00130DA7"/>
    <w:rsid w:val="001613AE"/>
    <w:rsid w:val="001D2C1D"/>
    <w:rsid w:val="002966AF"/>
    <w:rsid w:val="003A5A48"/>
    <w:rsid w:val="00527538"/>
    <w:rsid w:val="00556832"/>
    <w:rsid w:val="005B0FB9"/>
    <w:rsid w:val="005C5F90"/>
    <w:rsid w:val="005E7AF1"/>
    <w:rsid w:val="0061579B"/>
    <w:rsid w:val="00671B83"/>
    <w:rsid w:val="0068292D"/>
    <w:rsid w:val="006F741C"/>
    <w:rsid w:val="008857E2"/>
    <w:rsid w:val="008A0C02"/>
    <w:rsid w:val="008D584B"/>
    <w:rsid w:val="008F189F"/>
    <w:rsid w:val="009C5387"/>
    <w:rsid w:val="00B25F31"/>
    <w:rsid w:val="00BD6E36"/>
    <w:rsid w:val="00BF70BB"/>
    <w:rsid w:val="00C51E2C"/>
    <w:rsid w:val="00D16AFA"/>
    <w:rsid w:val="00D22196"/>
    <w:rsid w:val="00D838E3"/>
    <w:rsid w:val="00DE02C3"/>
    <w:rsid w:val="00E04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40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D7406"/>
    <w:pPr>
      <w:keepNext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7F3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rsid w:val="000D740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7F3A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0D740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7F3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D74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F3A"/>
    <w:rPr>
      <w:sz w:val="0"/>
      <w:szCs w:val="0"/>
    </w:rPr>
  </w:style>
  <w:style w:type="character" w:styleId="PageNumber">
    <w:name w:val="page number"/>
    <w:basedOn w:val="DefaultParagraphFont"/>
    <w:uiPriority w:val="99"/>
    <w:semiHidden/>
    <w:rsid w:val="000D7406"/>
    <w:rPr>
      <w:rFonts w:cs="Times New Roman"/>
    </w:rPr>
  </w:style>
  <w:style w:type="character" w:customStyle="1" w:styleId="CharChar">
    <w:name w:val="Char Char"/>
    <w:basedOn w:val="DefaultParagraphFont"/>
    <w:uiPriority w:val="99"/>
    <w:rsid w:val="000D7406"/>
    <w:rPr>
      <w:rFonts w:cs="Times New Roman"/>
      <w:b/>
      <w:sz w:val="24"/>
      <w:szCs w:val="24"/>
    </w:rPr>
  </w:style>
  <w:style w:type="paragraph" w:styleId="ListParagraph">
    <w:name w:val="List Paragraph"/>
    <w:basedOn w:val="Normal"/>
    <w:uiPriority w:val="99"/>
    <w:qFormat/>
    <w:rsid w:val="00DE02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\Desktop\TP%2015-16\OSN%204.B\TP%20ZA%20OSN%204.%20ro&#269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TP ZA OSN 4. roč.dotx</Template>
  <TotalTime>96</TotalTime>
  <Pages>4</Pages>
  <Words>1107</Words>
  <Characters>6535</Characters>
  <Application>Microsoft Office Outlook</Application>
  <DocSecurity>0</DocSecurity>
  <Lines>0</Lines>
  <Paragraphs>0</Paragraphs>
  <ScaleCrop>false</ScaleCrop>
  <Company>VO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Obor: Zdravotnický asistent, 53-41-M/007</dc:title>
  <dc:subject/>
  <dc:creator>Mamka</dc:creator>
  <cp:keywords/>
  <dc:description/>
  <cp:lastModifiedBy>SZSUO1</cp:lastModifiedBy>
  <cp:revision>10</cp:revision>
  <cp:lastPrinted>2015-09-07T11:33:00Z</cp:lastPrinted>
  <dcterms:created xsi:type="dcterms:W3CDTF">2015-08-28T07:17:00Z</dcterms:created>
  <dcterms:modified xsi:type="dcterms:W3CDTF">2016-09-29T10:32:00Z</dcterms:modified>
</cp:coreProperties>
</file>